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61E88" w14:textId="77777777" w:rsidR="00CB7AEE" w:rsidRDefault="00CB7AEE">
      <w:pPr>
        <w:rPr>
          <w:rFonts w:ascii="Trebuchet MS" w:hAnsi="Trebuchet MS"/>
          <w:sz w:val="22"/>
          <w:szCs w:val="22"/>
        </w:rPr>
      </w:pPr>
    </w:p>
    <w:p w14:paraId="25287C1B" w14:textId="2144F3D1" w:rsidR="00E65CE0" w:rsidRDefault="00720E32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Referat </w:t>
      </w:r>
      <w:r w:rsidR="00E65CE0">
        <w:rPr>
          <w:rFonts w:ascii="Arial" w:hAnsi="Arial" w:cs="Arial"/>
          <w:b/>
          <w:bCs/>
          <w:sz w:val="32"/>
          <w:szCs w:val="32"/>
        </w:rPr>
        <w:t>til styremøte nr.</w:t>
      </w:r>
      <w:r w:rsidR="00531A97">
        <w:rPr>
          <w:rFonts w:ascii="Arial" w:hAnsi="Arial" w:cs="Arial"/>
          <w:b/>
          <w:bCs/>
          <w:sz w:val="32"/>
          <w:szCs w:val="32"/>
        </w:rPr>
        <w:t>6</w:t>
      </w:r>
      <w:r w:rsidR="008462D4">
        <w:rPr>
          <w:rFonts w:ascii="Arial" w:hAnsi="Arial" w:cs="Arial"/>
          <w:b/>
          <w:bCs/>
          <w:sz w:val="32"/>
          <w:szCs w:val="32"/>
        </w:rPr>
        <w:t>/</w:t>
      </w:r>
      <w:r w:rsidR="00E65CE0">
        <w:rPr>
          <w:rFonts w:ascii="Arial" w:hAnsi="Arial" w:cs="Arial"/>
          <w:b/>
          <w:bCs/>
          <w:sz w:val="32"/>
          <w:szCs w:val="32"/>
        </w:rPr>
        <w:t>202</w:t>
      </w:r>
      <w:r w:rsidR="00350B6D">
        <w:rPr>
          <w:rFonts w:ascii="Arial" w:hAnsi="Arial" w:cs="Arial"/>
          <w:b/>
          <w:bCs/>
          <w:sz w:val="32"/>
          <w:szCs w:val="32"/>
        </w:rPr>
        <w:t>4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E65CE0">
        <w:rPr>
          <w:rFonts w:ascii="Arial" w:hAnsi="Arial" w:cs="Arial"/>
          <w:b/>
          <w:bCs/>
          <w:sz w:val="32"/>
          <w:szCs w:val="32"/>
        </w:rPr>
        <w:t>NJFF</w:t>
      </w:r>
      <w:proofErr w:type="spellEnd"/>
      <w:r w:rsidR="00E65CE0">
        <w:rPr>
          <w:rFonts w:ascii="Arial" w:hAnsi="Arial" w:cs="Arial"/>
          <w:b/>
          <w:bCs/>
          <w:sz w:val="32"/>
          <w:szCs w:val="32"/>
        </w:rPr>
        <w:t>-Nordland</w:t>
      </w:r>
    </w:p>
    <w:p w14:paraId="1D2DED61" w14:textId="02DD2759" w:rsidR="00E65CE0" w:rsidRPr="00580097" w:rsidRDefault="00E65CE0" w:rsidP="00E65CE0">
      <w:pPr>
        <w:spacing w:after="120"/>
        <w:ind w:left="1418" w:hanging="1418"/>
        <w:rPr>
          <w:sz w:val="24"/>
          <w:szCs w:val="24"/>
        </w:rPr>
      </w:pPr>
      <w:r w:rsidRPr="00580097">
        <w:rPr>
          <w:sz w:val="24"/>
          <w:szCs w:val="24"/>
        </w:rPr>
        <w:t>Møtedato:</w:t>
      </w:r>
      <w:r w:rsidRPr="00580097">
        <w:rPr>
          <w:sz w:val="24"/>
          <w:szCs w:val="24"/>
        </w:rPr>
        <w:tab/>
      </w:r>
      <w:r w:rsidR="00531A97" w:rsidRPr="00580097">
        <w:rPr>
          <w:sz w:val="24"/>
          <w:szCs w:val="24"/>
        </w:rPr>
        <w:t>21</w:t>
      </w:r>
      <w:r w:rsidR="008462D4" w:rsidRPr="00580097">
        <w:rPr>
          <w:sz w:val="24"/>
          <w:szCs w:val="24"/>
        </w:rPr>
        <w:t>.</w:t>
      </w:r>
      <w:r w:rsidR="00531A97" w:rsidRPr="00580097">
        <w:rPr>
          <w:sz w:val="24"/>
          <w:szCs w:val="24"/>
        </w:rPr>
        <w:t>10</w:t>
      </w:r>
      <w:r w:rsidRPr="00580097">
        <w:rPr>
          <w:sz w:val="24"/>
          <w:szCs w:val="24"/>
        </w:rPr>
        <w:t>.</w:t>
      </w:r>
      <w:r w:rsidR="00374171" w:rsidRPr="00580097">
        <w:rPr>
          <w:sz w:val="24"/>
          <w:szCs w:val="24"/>
        </w:rPr>
        <w:t>202</w:t>
      </w:r>
      <w:r w:rsidR="00595E76" w:rsidRPr="00580097">
        <w:rPr>
          <w:sz w:val="24"/>
          <w:szCs w:val="24"/>
        </w:rPr>
        <w:t>4</w:t>
      </w:r>
    </w:p>
    <w:p w14:paraId="05F8665A" w14:textId="37253AB0" w:rsidR="00E65CE0" w:rsidRPr="00580097" w:rsidRDefault="00E65CE0" w:rsidP="00E65CE0">
      <w:pPr>
        <w:spacing w:after="120"/>
        <w:ind w:left="1418" w:hanging="1418"/>
        <w:rPr>
          <w:sz w:val="24"/>
          <w:szCs w:val="24"/>
        </w:rPr>
      </w:pPr>
      <w:r w:rsidRPr="00580097">
        <w:rPr>
          <w:sz w:val="24"/>
          <w:szCs w:val="24"/>
        </w:rPr>
        <w:t>Møtested:</w:t>
      </w:r>
      <w:r w:rsidRPr="00580097">
        <w:rPr>
          <w:sz w:val="24"/>
          <w:szCs w:val="24"/>
        </w:rPr>
        <w:tab/>
      </w:r>
      <w:r w:rsidR="00281BB1" w:rsidRPr="00580097">
        <w:rPr>
          <w:sz w:val="24"/>
          <w:szCs w:val="24"/>
        </w:rPr>
        <w:t>Fysisk Bodø</w:t>
      </w:r>
    </w:p>
    <w:p w14:paraId="257B4272" w14:textId="2C403A98" w:rsidR="00E65CE0" w:rsidRPr="00580097" w:rsidRDefault="00E65CE0" w:rsidP="00E65CE0">
      <w:pPr>
        <w:spacing w:after="120"/>
        <w:ind w:left="1418" w:hanging="1418"/>
        <w:rPr>
          <w:sz w:val="24"/>
          <w:szCs w:val="24"/>
        </w:rPr>
      </w:pPr>
      <w:r w:rsidRPr="00580097">
        <w:rPr>
          <w:sz w:val="24"/>
          <w:szCs w:val="24"/>
        </w:rPr>
        <w:t>Møtestart:</w:t>
      </w:r>
      <w:r w:rsidRPr="00580097">
        <w:rPr>
          <w:sz w:val="24"/>
          <w:szCs w:val="24"/>
        </w:rPr>
        <w:tab/>
      </w:r>
      <w:r w:rsidR="00281BB1" w:rsidRPr="00580097">
        <w:rPr>
          <w:sz w:val="24"/>
          <w:szCs w:val="24"/>
        </w:rPr>
        <w:t>12</w:t>
      </w:r>
      <w:r w:rsidR="00E21CDB" w:rsidRPr="00580097">
        <w:rPr>
          <w:sz w:val="24"/>
          <w:szCs w:val="24"/>
        </w:rPr>
        <w:t>:00</w:t>
      </w:r>
    </w:p>
    <w:p w14:paraId="04B0C84A" w14:textId="4D42AABA" w:rsidR="00E65CE0" w:rsidRPr="00580097" w:rsidRDefault="00E65CE0" w:rsidP="00E65CE0">
      <w:pPr>
        <w:spacing w:after="120"/>
        <w:ind w:left="1418" w:hanging="1418"/>
        <w:rPr>
          <w:sz w:val="24"/>
          <w:szCs w:val="24"/>
        </w:rPr>
      </w:pPr>
      <w:r w:rsidRPr="00580097">
        <w:rPr>
          <w:sz w:val="24"/>
          <w:szCs w:val="24"/>
        </w:rPr>
        <w:t>Møteslutt:</w:t>
      </w:r>
      <w:r w:rsidRPr="00580097">
        <w:rPr>
          <w:sz w:val="24"/>
          <w:szCs w:val="24"/>
        </w:rPr>
        <w:tab/>
      </w:r>
      <w:r w:rsidR="00281BB1" w:rsidRPr="00580097">
        <w:rPr>
          <w:sz w:val="24"/>
          <w:szCs w:val="24"/>
        </w:rPr>
        <w:t>14</w:t>
      </w:r>
      <w:r w:rsidR="00E21CDB" w:rsidRPr="00580097">
        <w:rPr>
          <w:sz w:val="24"/>
          <w:szCs w:val="24"/>
        </w:rPr>
        <w:t>:00</w:t>
      </w:r>
    </w:p>
    <w:p w14:paraId="0474B21C" w14:textId="77777777" w:rsidR="002C2713" w:rsidRPr="00580097" w:rsidRDefault="002C2713" w:rsidP="00E65CE0">
      <w:pPr>
        <w:spacing w:after="120"/>
        <w:ind w:left="1418" w:hanging="1418"/>
        <w:rPr>
          <w:sz w:val="24"/>
          <w:szCs w:val="24"/>
        </w:rPr>
      </w:pPr>
    </w:p>
    <w:p w14:paraId="0D006D31" w14:textId="77777777" w:rsidR="00E65CE0" w:rsidRPr="00580097" w:rsidRDefault="00E65CE0" w:rsidP="00E65CE0">
      <w:pPr>
        <w:spacing w:after="120"/>
        <w:ind w:left="1418" w:hanging="1418"/>
        <w:rPr>
          <w:b/>
          <w:bCs/>
          <w:sz w:val="24"/>
          <w:szCs w:val="24"/>
          <w:u w:val="single"/>
        </w:rPr>
      </w:pPr>
      <w:r w:rsidRPr="00580097">
        <w:rPr>
          <w:b/>
          <w:bCs/>
          <w:sz w:val="24"/>
          <w:szCs w:val="24"/>
          <w:u w:val="single"/>
        </w:rPr>
        <w:t>Innkalte:</w:t>
      </w:r>
    </w:p>
    <w:p w14:paraId="6469AE04" w14:textId="0601074D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St</w:t>
      </w:r>
      <w:r w:rsidR="00803FAC" w:rsidRPr="00B74B23">
        <w:rPr>
          <w:color w:val="000000" w:themeColor="text1"/>
          <w:sz w:val="24"/>
          <w:szCs w:val="24"/>
        </w:rPr>
        <w:t>ig Zachariassen</w:t>
      </w:r>
      <w:r w:rsidRPr="00B74B23">
        <w:rPr>
          <w:color w:val="000000" w:themeColor="text1"/>
          <w:sz w:val="24"/>
          <w:szCs w:val="24"/>
        </w:rPr>
        <w:t>.</w:t>
      </w:r>
    </w:p>
    <w:p w14:paraId="4545B8A7" w14:textId="77777777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Nestleder og leder av hundeutvalget Norvald </w:t>
      </w:r>
      <w:proofErr w:type="spellStart"/>
      <w:r w:rsidRPr="00B74B23">
        <w:rPr>
          <w:color w:val="000000" w:themeColor="text1"/>
          <w:sz w:val="24"/>
          <w:szCs w:val="24"/>
        </w:rPr>
        <w:t>Ruderaas</w:t>
      </w:r>
      <w:proofErr w:type="spellEnd"/>
      <w:r w:rsidRPr="00B74B23">
        <w:rPr>
          <w:color w:val="000000" w:themeColor="text1"/>
          <w:sz w:val="24"/>
          <w:szCs w:val="24"/>
        </w:rPr>
        <w:t>.</w:t>
      </w:r>
    </w:p>
    <w:p w14:paraId="1EC9B969" w14:textId="529A4ED5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Sekretær </w:t>
      </w:r>
      <w:r w:rsidR="00803FAC" w:rsidRPr="00B74B23">
        <w:rPr>
          <w:color w:val="000000" w:themeColor="text1"/>
          <w:sz w:val="24"/>
          <w:szCs w:val="24"/>
        </w:rPr>
        <w:t>Elise Larsen</w:t>
      </w:r>
      <w:r w:rsidRPr="00B74B23">
        <w:rPr>
          <w:color w:val="000000" w:themeColor="text1"/>
          <w:sz w:val="24"/>
          <w:szCs w:val="24"/>
        </w:rPr>
        <w:t>.</w:t>
      </w:r>
    </w:p>
    <w:p w14:paraId="3BDAA359" w14:textId="74CCB6A9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jaktutvalget Christer Øveraas.</w:t>
      </w:r>
      <w:r w:rsidR="00ED4177" w:rsidRPr="00B74B23">
        <w:rPr>
          <w:color w:val="000000" w:themeColor="text1"/>
          <w:sz w:val="24"/>
          <w:szCs w:val="24"/>
        </w:rPr>
        <w:t xml:space="preserve"> </w:t>
      </w:r>
    </w:p>
    <w:p w14:paraId="4DB95BA2" w14:textId="09B94FEC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Leder </w:t>
      </w:r>
      <w:r w:rsidR="003D2617" w:rsidRPr="00B74B23">
        <w:rPr>
          <w:color w:val="000000" w:themeColor="text1"/>
          <w:sz w:val="24"/>
          <w:szCs w:val="24"/>
        </w:rPr>
        <w:t>hagle</w:t>
      </w:r>
      <w:r w:rsidRPr="00B74B23">
        <w:rPr>
          <w:color w:val="000000" w:themeColor="text1"/>
          <w:sz w:val="24"/>
          <w:szCs w:val="24"/>
        </w:rPr>
        <w:t xml:space="preserve">utvalget </w:t>
      </w:r>
      <w:r w:rsidR="003D2617" w:rsidRPr="00B74B23">
        <w:rPr>
          <w:color w:val="000000" w:themeColor="text1"/>
          <w:sz w:val="24"/>
          <w:szCs w:val="24"/>
        </w:rPr>
        <w:t>Jim Haugnes</w:t>
      </w:r>
      <w:r w:rsidRPr="00B74B23">
        <w:rPr>
          <w:color w:val="000000" w:themeColor="text1"/>
          <w:sz w:val="24"/>
          <w:szCs w:val="24"/>
        </w:rPr>
        <w:t>.</w:t>
      </w:r>
    </w:p>
    <w:p w14:paraId="182531B7" w14:textId="64020AD1" w:rsidR="009C7D95" w:rsidRPr="00B74B23" w:rsidRDefault="009C7D95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Leder rifleutvalget Svein </w:t>
      </w:r>
      <w:r w:rsidR="0088561E" w:rsidRPr="00B74B23">
        <w:rPr>
          <w:color w:val="000000" w:themeColor="text1"/>
          <w:sz w:val="24"/>
          <w:szCs w:val="24"/>
        </w:rPr>
        <w:t xml:space="preserve">Roar </w:t>
      </w:r>
      <w:r w:rsidRPr="00B74B23">
        <w:rPr>
          <w:color w:val="000000" w:themeColor="text1"/>
          <w:sz w:val="24"/>
          <w:szCs w:val="24"/>
        </w:rPr>
        <w:t>Strømstad</w:t>
      </w:r>
    </w:p>
    <w:p w14:paraId="5AFD2892" w14:textId="77777777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kvinneutvalget Beate Solli Nilsen.</w:t>
      </w:r>
    </w:p>
    <w:p w14:paraId="3D0A5742" w14:textId="77777777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ungdomsutvalget Ivan Kleven.</w:t>
      </w:r>
    </w:p>
    <w:p w14:paraId="50C2603C" w14:textId="6C886AA0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fiskeutvalget Cathrine Markussen.</w:t>
      </w:r>
      <w:r w:rsidR="00ED4177" w:rsidRPr="00B74B23">
        <w:rPr>
          <w:color w:val="000000" w:themeColor="text1"/>
          <w:sz w:val="24"/>
          <w:szCs w:val="24"/>
        </w:rPr>
        <w:t xml:space="preserve"> </w:t>
      </w:r>
    </w:p>
    <w:p w14:paraId="2C994113" w14:textId="486F786E" w:rsidR="009C7D95" w:rsidRPr="00B74B23" w:rsidRDefault="009C7D95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1.Vara Rune </w:t>
      </w:r>
      <w:proofErr w:type="spellStart"/>
      <w:r w:rsidRPr="00B74B23">
        <w:rPr>
          <w:color w:val="000000" w:themeColor="text1"/>
          <w:sz w:val="24"/>
          <w:szCs w:val="24"/>
        </w:rPr>
        <w:t>Einrem</w:t>
      </w:r>
      <w:proofErr w:type="spellEnd"/>
      <w:r w:rsidR="00ED4177" w:rsidRPr="00B74B23">
        <w:rPr>
          <w:color w:val="000000" w:themeColor="text1"/>
          <w:sz w:val="24"/>
          <w:szCs w:val="24"/>
        </w:rPr>
        <w:t xml:space="preserve"> </w:t>
      </w:r>
    </w:p>
    <w:p w14:paraId="19234C2E" w14:textId="4588BB80" w:rsidR="009C7D95" w:rsidRPr="00B74B23" w:rsidRDefault="009C7D95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2.vara Torfinn Kristoffersen</w:t>
      </w:r>
    </w:p>
    <w:p w14:paraId="4BF2AECB" w14:textId="77777777" w:rsidR="00E65CE0" w:rsidRPr="00B74B23" w:rsidRDefault="00E65CE0" w:rsidP="00E65CE0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Administrasjonen: Ylva Edvardsen-Kvam, Jens Egil Pedersen.</w:t>
      </w:r>
    </w:p>
    <w:p w14:paraId="46A6D57B" w14:textId="77777777" w:rsidR="00C31710" w:rsidRPr="00580097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438B1F5D" w14:textId="1FE4CD7D" w:rsidR="00C31710" w:rsidRDefault="00B74B23" w:rsidP="00C31710">
      <w:pPr>
        <w:rPr>
          <w:rFonts w:eastAsiaTheme="minorHAnsi"/>
          <w:b/>
          <w:bCs/>
          <w:sz w:val="24"/>
          <w:szCs w:val="24"/>
          <w:u w:val="single"/>
        </w:rPr>
      </w:pPr>
      <w:proofErr w:type="gramStart"/>
      <w:r>
        <w:rPr>
          <w:rFonts w:eastAsiaTheme="minorHAnsi"/>
          <w:b/>
          <w:bCs/>
          <w:sz w:val="24"/>
          <w:szCs w:val="24"/>
          <w:u w:val="single"/>
        </w:rPr>
        <w:t>Tilstede</w:t>
      </w:r>
      <w:proofErr w:type="gramEnd"/>
      <w:r>
        <w:rPr>
          <w:rFonts w:eastAsiaTheme="minorHAnsi"/>
          <w:b/>
          <w:bCs/>
          <w:sz w:val="24"/>
          <w:szCs w:val="24"/>
          <w:u w:val="single"/>
        </w:rPr>
        <w:t>:</w:t>
      </w:r>
    </w:p>
    <w:p w14:paraId="148CFBB5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Stig Zachariassen.</w:t>
      </w:r>
    </w:p>
    <w:p w14:paraId="7FA1181B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Nestleder og leder av hundeutvalget Norvald </w:t>
      </w:r>
      <w:proofErr w:type="spellStart"/>
      <w:r w:rsidRPr="00B74B23">
        <w:rPr>
          <w:color w:val="000000" w:themeColor="text1"/>
          <w:sz w:val="24"/>
          <w:szCs w:val="24"/>
        </w:rPr>
        <w:t>Ruderaas</w:t>
      </w:r>
      <w:proofErr w:type="spellEnd"/>
      <w:r w:rsidRPr="00B74B23">
        <w:rPr>
          <w:color w:val="000000" w:themeColor="text1"/>
          <w:sz w:val="24"/>
          <w:szCs w:val="24"/>
        </w:rPr>
        <w:t>.</w:t>
      </w:r>
    </w:p>
    <w:p w14:paraId="6226BD57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Sekretær Elise Larsen.</w:t>
      </w:r>
    </w:p>
    <w:p w14:paraId="033AA447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 xml:space="preserve">Leder jaktutvalget Christer Øveraas. </w:t>
      </w:r>
    </w:p>
    <w:p w14:paraId="7BBCD9F5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hagleutvalget Jim Haugnes.</w:t>
      </w:r>
    </w:p>
    <w:p w14:paraId="1702859E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rifleutvalget Svein Roar Strømstad</w:t>
      </w:r>
    </w:p>
    <w:p w14:paraId="56CCC14F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Leder kvinneutvalget Beate Solli Nilsen.</w:t>
      </w:r>
    </w:p>
    <w:p w14:paraId="5A6FF496" w14:textId="77777777" w:rsidR="00B74B23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2.vara Torfinn Kristoffersen</w:t>
      </w:r>
    </w:p>
    <w:p w14:paraId="434C24EF" w14:textId="656E72A4" w:rsidR="00C31710" w:rsidRPr="00B74B23" w:rsidRDefault="00B74B23" w:rsidP="00B74B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B74B23">
        <w:rPr>
          <w:color w:val="000000" w:themeColor="text1"/>
          <w:sz w:val="24"/>
          <w:szCs w:val="24"/>
        </w:rPr>
        <w:t>Administrasjonen: Ylva Edvardsen-Kvam, Jens Egil Pederse</w:t>
      </w:r>
      <w:r w:rsidRPr="00B74B2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.</w:t>
      </w:r>
    </w:p>
    <w:p w14:paraId="3761EB58" w14:textId="77777777" w:rsidR="00C31710" w:rsidRPr="00580097" w:rsidRDefault="00C31710" w:rsidP="00C31710">
      <w:pPr>
        <w:rPr>
          <w:rFonts w:eastAsiaTheme="minorHAnsi"/>
          <w:sz w:val="24"/>
          <w:szCs w:val="24"/>
        </w:rPr>
      </w:pPr>
    </w:p>
    <w:p w14:paraId="60420A55" w14:textId="77777777" w:rsidR="00C31710" w:rsidRPr="00580097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0AF3BC85" w14:textId="77777777" w:rsidR="00C31710" w:rsidRPr="00580097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6E5C2DF1" w14:textId="77777777" w:rsidR="00C31710" w:rsidRPr="00580097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6B8E31DB" w14:textId="79696589" w:rsidR="00E65CE0" w:rsidRPr="00580097" w:rsidRDefault="00E65CE0" w:rsidP="00E65CE0">
      <w:pPr>
        <w:pStyle w:val="Overskrift1"/>
        <w:pBdr>
          <w:top w:val="single" w:sz="8" w:space="6" w:color="auto"/>
        </w:pBdr>
        <w:rPr>
          <w:rFonts w:eastAsiaTheme="minorHAnsi"/>
          <w:b/>
          <w:bCs/>
          <w:szCs w:val="24"/>
        </w:rPr>
      </w:pPr>
      <w:r w:rsidRPr="00580097">
        <w:rPr>
          <w:rFonts w:eastAsiaTheme="minorHAnsi"/>
          <w:b/>
          <w:bCs/>
          <w:szCs w:val="24"/>
        </w:rPr>
        <w:t>Saksliste</w:t>
      </w:r>
    </w:p>
    <w:p w14:paraId="4FFAE965" w14:textId="77777777" w:rsidR="00B4260A" w:rsidRPr="00580097" w:rsidRDefault="00B4260A" w:rsidP="00B4260A">
      <w:pPr>
        <w:textAlignment w:val="baseline"/>
        <w:rPr>
          <w:sz w:val="24"/>
          <w:szCs w:val="24"/>
        </w:rPr>
      </w:pPr>
      <w:r w:rsidRPr="00580097">
        <w:rPr>
          <w:sz w:val="24"/>
          <w:szCs w:val="24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580097" w14:paraId="7FFA1160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0F3424FA" w:rsidR="00B4260A" w:rsidRPr="00580097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45</w:t>
            </w:r>
            <w:r w:rsidR="00595E76" w:rsidRPr="00580097">
              <w:rPr>
                <w:b/>
                <w:bCs/>
                <w:sz w:val="24"/>
                <w:szCs w:val="24"/>
              </w:rPr>
              <w:t>/</w:t>
            </w:r>
            <w:r w:rsidRPr="00580097">
              <w:rPr>
                <w:b/>
                <w:bCs/>
                <w:sz w:val="24"/>
                <w:szCs w:val="24"/>
              </w:rPr>
              <w:t>2</w:t>
            </w:r>
            <w:r w:rsidR="00595E76" w:rsidRPr="00580097">
              <w:rPr>
                <w:b/>
                <w:bCs/>
                <w:sz w:val="24"/>
                <w:szCs w:val="24"/>
              </w:rPr>
              <w:t>4</w:t>
            </w:r>
          </w:p>
          <w:p w14:paraId="7CAB50B9" w14:textId="77777777" w:rsidR="00B4260A" w:rsidRPr="00580097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580097" w:rsidRDefault="00B4260A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Godkjenning av </w:t>
            </w:r>
          </w:p>
          <w:p w14:paraId="42D3A317" w14:textId="25415A8C" w:rsidR="00394674" w:rsidRPr="00580097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>innkalling og saksliste</w:t>
            </w:r>
            <w:r w:rsidR="008F1F13" w:rsidRPr="00580097">
              <w:rPr>
                <w:b/>
                <w:bCs/>
                <w:sz w:val="24"/>
                <w:szCs w:val="24"/>
              </w:rPr>
              <w:t xml:space="preserve"> </w:t>
            </w:r>
            <w:r w:rsidR="00394674" w:rsidRPr="00580097">
              <w:rPr>
                <w:b/>
                <w:bCs/>
                <w:sz w:val="24"/>
                <w:szCs w:val="24"/>
              </w:rPr>
              <w:t>–</w:t>
            </w:r>
            <w:r w:rsidR="008F1F13" w:rsidRPr="00580097">
              <w:rPr>
                <w:sz w:val="24"/>
                <w:szCs w:val="24"/>
              </w:rPr>
              <w:t xml:space="preserve"> </w:t>
            </w:r>
            <w:r w:rsidR="00580097" w:rsidRPr="00580097">
              <w:rPr>
                <w:i/>
                <w:iCs/>
                <w:sz w:val="24"/>
                <w:szCs w:val="24"/>
              </w:rPr>
              <w:t>Godkjent</w:t>
            </w:r>
          </w:p>
          <w:p w14:paraId="66FE4578" w14:textId="18352B4E" w:rsidR="00B4260A" w:rsidRPr="00580097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Referat</w:t>
            </w:r>
            <w:r w:rsidR="00C31710" w:rsidRPr="00580097">
              <w:rPr>
                <w:sz w:val="24"/>
                <w:szCs w:val="24"/>
              </w:rPr>
              <w:t xml:space="preserve"> </w:t>
            </w:r>
            <w:r w:rsidRPr="00580097">
              <w:rPr>
                <w:sz w:val="24"/>
                <w:szCs w:val="24"/>
              </w:rPr>
              <w:t>fra Styremøte nr.</w:t>
            </w:r>
            <w:r w:rsidR="00281BB1" w:rsidRPr="00580097">
              <w:rPr>
                <w:sz w:val="24"/>
                <w:szCs w:val="24"/>
              </w:rPr>
              <w:t>5</w:t>
            </w:r>
            <w:r w:rsidR="0046428F" w:rsidRPr="00580097">
              <w:rPr>
                <w:sz w:val="24"/>
                <w:szCs w:val="24"/>
              </w:rPr>
              <w:t>-2</w:t>
            </w:r>
            <w:r w:rsidR="00815FC2" w:rsidRPr="00580097">
              <w:rPr>
                <w:sz w:val="24"/>
                <w:szCs w:val="24"/>
              </w:rPr>
              <w:t>4</w:t>
            </w:r>
            <w:r w:rsidR="00580097" w:rsidRPr="00580097">
              <w:rPr>
                <w:sz w:val="24"/>
                <w:szCs w:val="24"/>
              </w:rPr>
              <w:t xml:space="preserve"> – </w:t>
            </w:r>
            <w:r w:rsidR="00580097" w:rsidRPr="00580097">
              <w:rPr>
                <w:i/>
                <w:iCs/>
                <w:sz w:val="24"/>
                <w:szCs w:val="24"/>
              </w:rPr>
              <w:t>Godkjent</w:t>
            </w:r>
          </w:p>
          <w:p w14:paraId="60A823B4" w14:textId="5DC7746B" w:rsidR="00B4260A" w:rsidRPr="00580097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Saker til eventuelt</w:t>
            </w:r>
          </w:p>
          <w:p w14:paraId="49184D06" w14:textId="77777777" w:rsidR="00580097" w:rsidRPr="00580097" w:rsidRDefault="00580097" w:rsidP="00580097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580097">
              <w:rPr>
                <w:color w:val="000000" w:themeColor="text1"/>
                <w:sz w:val="24"/>
                <w:szCs w:val="24"/>
              </w:rPr>
              <w:t>Overholde frister</w:t>
            </w:r>
          </w:p>
          <w:p w14:paraId="4F5D6A1E" w14:textId="6F69CE32" w:rsidR="00580097" w:rsidRPr="00580097" w:rsidRDefault="00580097" w:rsidP="00580097">
            <w:pPr>
              <w:pStyle w:val="Listeavsnitt"/>
              <w:numPr>
                <w:ilvl w:val="2"/>
                <w:numId w:val="1"/>
              </w:numPr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580097">
              <w:rPr>
                <w:color w:val="000000" w:themeColor="text1"/>
                <w:sz w:val="24"/>
                <w:szCs w:val="24"/>
              </w:rPr>
              <w:t>Messenger gruppe</w:t>
            </w:r>
          </w:p>
          <w:p w14:paraId="4D3BBB40" w14:textId="0016DCE3" w:rsidR="00580097" w:rsidRPr="00580097" w:rsidRDefault="00580097" w:rsidP="00580097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 xml:space="preserve">Lusesituasjon i oppdrettsnæringen, konsekvenser for villaksen, burde </w:t>
            </w:r>
            <w:proofErr w:type="spellStart"/>
            <w:r w:rsidRPr="00580097">
              <w:rPr>
                <w:sz w:val="24"/>
                <w:szCs w:val="24"/>
              </w:rPr>
              <w:t>njff</w:t>
            </w:r>
            <w:proofErr w:type="spellEnd"/>
            <w:r w:rsidRPr="00580097">
              <w:rPr>
                <w:sz w:val="24"/>
                <w:szCs w:val="24"/>
              </w:rPr>
              <w:t xml:space="preserve"> Nordland sende en uttales?</w:t>
            </w:r>
          </w:p>
          <w:p w14:paraId="330B63F4" w14:textId="4E6525BA" w:rsidR="00580097" w:rsidRPr="00580097" w:rsidRDefault="00580097" w:rsidP="00580097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Statskog og jakt</w:t>
            </w:r>
          </w:p>
          <w:p w14:paraId="15A07123" w14:textId="7E51C17B" w:rsidR="00580097" w:rsidRDefault="00580097" w:rsidP="00580097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Treningsområde hund</w:t>
            </w:r>
          </w:p>
          <w:p w14:paraId="33EEF227" w14:textId="035E8B2D" w:rsidR="002E41E4" w:rsidRPr="00580097" w:rsidRDefault="002E41E4" w:rsidP="00580097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Hvem møter på styremøtene</w:t>
            </w:r>
          </w:p>
          <w:p w14:paraId="593D72A0" w14:textId="77777777" w:rsidR="00B4260A" w:rsidRPr="00580097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  <w:p w14:paraId="2509B1E3" w14:textId="5804B14E" w:rsidR="00580097" w:rsidRPr="00580097" w:rsidRDefault="00580097" w:rsidP="00580097">
            <w:pPr>
              <w:ind w:left="360"/>
              <w:textAlignment w:val="baseline"/>
              <w:rPr>
                <w:sz w:val="24"/>
                <w:szCs w:val="24"/>
              </w:rPr>
            </w:pPr>
          </w:p>
        </w:tc>
      </w:tr>
      <w:tr w:rsidR="00B4260A" w:rsidRPr="00580097" w14:paraId="3EA3157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2F7D560C" w:rsidR="00B4260A" w:rsidRPr="00580097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46</w:t>
            </w:r>
            <w:r w:rsidRPr="00580097">
              <w:rPr>
                <w:b/>
                <w:bCs/>
                <w:sz w:val="24"/>
                <w:szCs w:val="24"/>
              </w:rPr>
              <w:t>/</w:t>
            </w:r>
            <w:r w:rsidR="008F6539" w:rsidRPr="00580097">
              <w:rPr>
                <w:b/>
                <w:bCs/>
                <w:sz w:val="24"/>
                <w:szCs w:val="24"/>
              </w:rPr>
              <w:t>24</w:t>
            </w:r>
            <w:r w:rsidRPr="00580097">
              <w:rPr>
                <w:sz w:val="24"/>
                <w:szCs w:val="24"/>
              </w:rPr>
              <w:t> </w:t>
            </w:r>
          </w:p>
          <w:p w14:paraId="4D4004F2" w14:textId="77777777" w:rsidR="00B4260A" w:rsidRPr="00580097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  <w:p w14:paraId="2C0A9DF8" w14:textId="77777777" w:rsidR="00B4260A" w:rsidRPr="00580097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77777777" w:rsidR="00C47BC4" w:rsidRPr="00580097" w:rsidRDefault="0046428F" w:rsidP="001F5959">
            <w:pPr>
              <w:pStyle w:val="v1mso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0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 økonomi</w:t>
            </w:r>
          </w:p>
          <w:p w14:paraId="24E318B2" w14:textId="2A1AAA7D" w:rsidR="00580097" w:rsidRPr="00580097" w:rsidRDefault="00580097" w:rsidP="00580097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80097">
              <w:rPr>
                <w:rFonts w:ascii="Times New Roman" w:hAnsi="Times New Roman" w:cs="Times New Roman"/>
                <w:sz w:val="24"/>
                <w:szCs w:val="24"/>
              </w:rPr>
              <w:t>Se vedlegg (vedlegg 2)</w:t>
            </w:r>
          </w:p>
          <w:p w14:paraId="5EFB37E9" w14:textId="1D89B80B" w:rsidR="00580097" w:rsidRDefault="00580097" w:rsidP="00580097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80097">
              <w:rPr>
                <w:rFonts w:ascii="Times New Roman" w:hAnsi="Times New Roman" w:cs="Times New Roman"/>
                <w:sz w:val="24"/>
                <w:szCs w:val="24"/>
              </w:rPr>
              <w:t>RS orienterer om status regnskap opp mot budsjett</w:t>
            </w:r>
            <w:r w:rsidR="00132167">
              <w:rPr>
                <w:rFonts w:ascii="Times New Roman" w:hAnsi="Times New Roman" w:cs="Times New Roman"/>
                <w:sz w:val="24"/>
                <w:szCs w:val="24"/>
              </w:rPr>
              <w:t>. Styret er</w:t>
            </w:r>
            <w:r w:rsidRPr="00580097">
              <w:rPr>
                <w:rFonts w:ascii="Times New Roman" w:hAnsi="Times New Roman" w:cs="Times New Roman"/>
                <w:sz w:val="24"/>
                <w:szCs w:val="24"/>
              </w:rPr>
              <w:t xml:space="preserve"> informerer om ulike poster som kommer til å overstige budsjett. Mange tilskudd er kommet tilsagnsbrev på, men midlene er ikke kommet inn på konto pr nå. </w:t>
            </w:r>
          </w:p>
          <w:p w14:paraId="3BEAED6C" w14:textId="6B10A2AC" w:rsidR="00580097" w:rsidRPr="00580097" w:rsidRDefault="00580097" w:rsidP="00580097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Styret ser positivt på regnskapet, men aktivitetsnivået er lavere enn forventet. </w:t>
            </w:r>
          </w:p>
        </w:tc>
      </w:tr>
      <w:tr w:rsidR="00DF74C7" w:rsidRPr="00580097" w14:paraId="7464D5D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DCA0CFE" w14:textId="77777777" w:rsidR="00DF74C7" w:rsidRPr="00580097" w:rsidRDefault="00DF74C7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</w:p>
          <w:p w14:paraId="194649C5" w14:textId="6E14146E" w:rsidR="00DF74C7" w:rsidRPr="00580097" w:rsidRDefault="00ED1DF6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>47</w:t>
            </w:r>
            <w:r w:rsidR="00DF74C7" w:rsidRPr="00580097">
              <w:rPr>
                <w:b/>
                <w:bCs/>
                <w:sz w:val="24"/>
                <w:szCs w:val="24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8631862" w14:textId="77777777" w:rsidR="002E41E4" w:rsidRDefault="00343CFF" w:rsidP="002E41E4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80097">
              <w:rPr>
                <w:rFonts w:ascii="Times New Roman" w:hAnsi="Times New Roman" w:cs="Times New Roman"/>
                <w:sz w:val="24"/>
                <w:szCs w:val="24"/>
              </w:rPr>
              <w:t>Praksis rundt reiseregninger: Eksempel ‘’Jaktleders Ansvar’’ Hva får tilleggsinstruktører?</w:t>
            </w:r>
          </w:p>
          <w:p w14:paraId="3B4ED69B" w14:textId="14DF6BCC" w:rsidR="00132167" w:rsidRDefault="00132167" w:rsidP="00132167">
            <w:pPr>
              <w:pStyle w:val="v1msonormal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Administrasjonen legger frem følgende forslag om at</w:t>
            </w:r>
            <w:r w:rsidRPr="002E41E4">
              <w:rPr>
                <w:rFonts w:ascii="Times New Roman" w:hAnsi="Times New Roman" w:cs="Times New Roman"/>
                <w:sz w:val="24"/>
                <w:szCs w:val="24"/>
              </w:rPr>
              <w:t xml:space="preserve"> (Fortrinnsvis regions instruktør) følger </w:t>
            </w:r>
            <w:proofErr w:type="spellStart"/>
            <w:r w:rsidRPr="002E41E4">
              <w:rPr>
                <w:rFonts w:ascii="Times New Roman" w:hAnsi="Times New Roman" w:cs="Times New Roman"/>
                <w:sz w:val="24"/>
                <w:szCs w:val="24"/>
              </w:rPr>
              <w:t>regionsinstruktør</w:t>
            </w:r>
            <w:proofErr w:type="spellEnd"/>
            <w:r w:rsidRPr="002E41E4">
              <w:rPr>
                <w:rFonts w:ascii="Times New Roman" w:hAnsi="Times New Roman" w:cs="Times New Roman"/>
                <w:sz w:val="24"/>
                <w:szCs w:val="24"/>
              </w:rPr>
              <w:t>-satser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og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580097">
              <w:rPr>
                <w:rFonts w:ascii="Times New Roman" w:hAnsi="Times New Roman" w:cs="Times New Roman"/>
                <w:sz w:val="24"/>
                <w:szCs w:val="24"/>
              </w:rPr>
              <w:t>edinstruktør</w:t>
            </w:r>
            <w:proofErr w:type="spellEnd"/>
            <w:r w:rsidRPr="00580097">
              <w:rPr>
                <w:rFonts w:ascii="Times New Roman" w:hAnsi="Times New Roman" w:cs="Times New Roman"/>
                <w:sz w:val="24"/>
                <w:szCs w:val="24"/>
              </w:rPr>
              <w:t xml:space="preserve"> følger bistandsskjema. (Egne satser)</w:t>
            </w:r>
          </w:p>
          <w:p w14:paraId="1E2A16F5" w14:textId="0015F3EB" w:rsidR="00580097" w:rsidRPr="00132167" w:rsidRDefault="00580097" w:rsidP="00132167">
            <w:pPr>
              <w:pStyle w:val="v1mso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Vedtak med forslag til årsmøte</w:t>
            </w:r>
            <w:r w:rsidR="008A3D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sak</w:t>
            </w:r>
            <w:r w:rsidRPr="001321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7FE7BC1F" w14:textId="150FAAC8" w:rsidR="00580097" w:rsidRDefault="00580097" w:rsidP="00343CFF">
            <w:pPr>
              <w:pStyle w:val="v1msonormal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80097">
              <w:rPr>
                <w:rFonts w:ascii="Times New Roman" w:hAnsi="Times New Roman" w:cs="Times New Roman"/>
                <w:sz w:val="24"/>
                <w:szCs w:val="24"/>
              </w:rPr>
              <w:t>Forslag til sak til årsmøtet</w:t>
            </w:r>
            <w:r w:rsidR="001321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D6EF085" w14:textId="2B3C4705" w:rsidR="00580097" w:rsidRDefault="00580097" w:rsidP="008A3D00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Skille mellom lokal instruktør, og fylkesinstruktør. Med 50 kr i timebetaling, dette gjelder godkjente instruktører. Andre bistandsytere gis 500 kr pr dag </w:t>
            </w:r>
            <w:r w:rsidR="00132167">
              <w:rPr>
                <w:rFonts w:ascii="Times New Roman" w:hAnsi="Times New Roman" w:cs="Times New Roman"/>
                <w:sz w:val="24"/>
                <w:szCs w:val="24"/>
              </w:rPr>
              <w:t xml:space="preserve">på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minimum 5 t.</w:t>
            </w:r>
          </w:p>
          <w:p w14:paraId="3888D51F" w14:textId="30EAEE1A" w:rsidR="00580097" w:rsidRPr="00580097" w:rsidRDefault="00580097" w:rsidP="00343CFF">
            <w:pPr>
              <w:pStyle w:val="v1msonormal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F77" w:rsidRPr="00580097" w14:paraId="509AEC01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525353F" w14:textId="2A3E68A3" w:rsidR="00B61F77" w:rsidRPr="00580097" w:rsidRDefault="00B61F77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48</w:t>
            </w:r>
            <w:r w:rsidRPr="00580097">
              <w:rPr>
                <w:b/>
                <w:bCs/>
                <w:sz w:val="24"/>
                <w:szCs w:val="24"/>
              </w:rPr>
              <w:t>/2</w:t>
            </w:r>
            <w:r w:rsidR="008F6539" w:rsidRPr="00580097">
              <w:rPr>
                <w:b/>
                <w:bCs/>
                <w:sz w:val="24"/>
                <w:szCs w:val="24"/>
              </w:rPr>
              <w:t>4</w:t>
            </w:r>
            <w:r w:rsidRPr="00580097">
              <w:rPr>
                <w:sz w:val="24"/>
                <w:szCs w:val="24"/>
              </w:rPr>
              <w:t> </w:t>
            </w:r>
          </w:p>
          <w:p w14:paraId="5F78AB7E" w14:textId="77777777" w:rsidR="00B61F77" w:rsidRPr="00580097" w:rsidRDefault="00B61F77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  <w:p w14:paraId="3357F969" w14:textId="77777777" w:rsidR="00B61F77" w:rsidRPr="00580097" w:rsidRDefault="00B61F77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91F0E80" w14:textId="560E1C63" w:rsidR="00C419B2" w:rsidRPr="00580097" w:rsidRDefault="00B61F77" w:rsidP="00630FD9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  <w:r w:rsidR="00C419B2" w:rsidRPr="00580097">
              <w:rPr>
                <w:sz w:val="24"/>
                <w:szCs w:val="24"/>
              </w:rPr>
              <w:t>Instruks utvalg. + medlemmer</w:t>
            </w:r>
          </w:p>
          <w:p w14:paraId="0444890B" w14:textId="3BFCD628" w:rsidR="0009315A" w:rsidRPr="008A3D00" w:rsidRDefault="00C419B2" w:rsidP="008A3D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8A3D00">
              <w:rPr>
                <w:sz w:val="24"/>
                <w:szCs w:val="24"/>
              </w:rPr>
              <w:t>Ref</w:t>
            </w:r>
            <w:proofErr w:type="spellEnd"/>
            <w:r w:rsidRPr="008A3D00">
              <w:rPr>
                <w:sz w:val="24"/>
                <w:szCs w:val="24"/>
              </w:rPr>
              <w:t xml:space="preserve"> tidligere styremøter.</w:t>
            </w:r>
          </w:p>
          <w:p w14:paraId="0AAD490A" w14:textId="57A61FE2" w:rsidR="00630FD9" w:rsidRDefault="00E002C3" w:rsidP="008A3D00">
            <w:pPr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Mangler: Jakt, Fiske og Ungdom.</w:t>
            </w:r>
            <w:r w:rsidR="002E41E4">
              <w:rPr>
                <w:sz w:val="24"/>
                <w:szCs w:val="24"/>
              </w:rPr>
              <w:t xml:space="preserve"> </w:t>
            </w:r>
          </w:p>
          <w:p w14:paraId="11165F0D" w14:textId="77777777" w:rsidR="002E41E4" w:rsidRDefault="002E41E4" w:rsidP="00630FD9">
            <w:pPr>
              <w:rPr>
                <w:color w:val="000000" w:themeColor="text1"/>
                <w:sz w:val="24"/>
                <w:szCs w:val="24"/>
              </w:rPr>
            </w:pPr>
          </w:p>
          <w:p w14:paraId="008AC714" w14:textId="71480183" w:rsidR="002E41E4" w:rsidRDefault="002E41E4" w:rsidP="00630FD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Jaktutvalget: Ikke fått klar instruksen, da utvalgsleder har satt aleine frem til nå. Fått inn et medlem. </w:t>
            </w:r>
          </w:p>
          <w:p w14:paraId="116FE1D8" w14:textId="77777777" w:rsidR="002E41E4" w:rsidRDefault="002E41E4" w:rsidP="00630FD9">
            <w:pPr>
              <w:rPr>
                <w:color w:val="000000" w:themeColor="text1"/>
                <w:sz w:val="24"/>
                <w:szCs w:val="24"/>
              </w:rPr>
            </w:pPr>
          </w:p>
          <w:p w14:paraId="5CB76254" w14:textId="4BF539B0" w:rsidR="002E41E4" w:rsidRDefault="002E41E4" w:rsidP="00630FD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 xml:space="preserve">Utvalgsleder bruker mye tid på å finne medlemmer. </w:t>
            </w:r>
          </w:p>
          <w:p w14:paraId="3E67E655" w14:textId="77777777" w:rsidR="00720E32" w:rsidRDefault="00720E32" w:rsidP="00630FD9">
            <w:pPr>
              <w:rPr>
                <w:color w:val="000000" w:themeColor="text1"/>
                <w:sz w:val="24"/>
                <w:szCs w:val="24"/>
              </w:rPr>
            </w:pPr>
          </w:p>
          <w:p w14:paraId="366848BA" w14:textId="77777777" w:rsidR="008A3D00" w:rsidRDefault="002E41E4" w:rsidP="00630FD9">
            <w:pPr>
              <w:rPr>
                <w:color w:val="000000" w:themeColor="text1"/>
                <w:sz w:val="24"/>
                <w:szCs w:val="24"/>
              </w:rPr>
            </w:pPr>
            <w:r w:rsidRPr="008A3D00">
              <w:rPr>
                <w:i/>
                <w:iCs/>
                <w:color w:val="000000" w:themeColor="text1"/>
                <w:sz w:val="24"/>
                <w:szCs w:val="24"/>
              </w:rPr>
              <w:t>Presisering: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69A2C891" w14:textId="6AED8DDD" w:rsidR="002E41E4" w:rsidRPr="008A3D00" w:rsidRDefault="002E41E4" w:rsidP="008A3D00">
            <w:pPr>
              <w:pStyle w:val="Listeavsnitt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8A3D00">
              <w:rPr>
                <w:color w:val="000000" w:themeColor="text1"/>
                <w:sz w:val="24"/>
                <w:szCs w:val="24"/>
              </w:rPr>
              <w:t xml:space="preserve">Årsmøtet velger utvalgsleder, utvalgsleder finner de gjenstående medlemmene i </w:t>
            </w:r>
            <w:r w:rsidRPr="008A3D00">
              <w:rPr>
                <w:b/>
                <w:bCs/>
                <w:color w:val="000000" w:themeColor="text1"/>
                <w:sz w:val="24"/>
                <w:szCs w:val="24"/>
              </w:rPr>
              <w:t>samarbeid</w:t>
            </w:r>
            <w:r w:rsidRPr="008A3D00">
              <w:rPr>
                <w:color w:val="000000" w:themeColor="text1"/>
                <w:sz w:val="24"/>
                <w:szCs w:val="24"/>
              </w:rPr>
              <w:t xml:space="preserve"> med styre. Dette bør prioriteters. </w:t>
            </w:r>
          </w:p>
          <w:p w14:paraId="4E8C23D8" w14:textId="77777777" w:rsidR="002E41E4" w:rsidRDefault="002E41E4" w:rsidP="00630FD9">
            <w:pPr>
              <w:rPr>
                <w:color w:val="000000" w:themeColor="text1"/>
                <w:sz w:val="24"/>
                <w:szCs w:val="24"/>
              </w:rPr>
            </w:pPr>
          </w:p>
          <w:p w14:paraId="39641C35" w14:textId="700C873D" w:rsidR="002E41E4" w:rsidRPr="008A3D00" w:rsidRDefault="002E41E4" w:rsidP="008A3D00">
            <w:pPr>
              <w:rPr>
                <w:sz w:val="24"/>
                <w:szCs w:val="24"/>
              </w:rPr>
            </w:pPr>
            <w:r w:rsidRPr="008A3D00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</w:tr>
      <w:tr w:rsidR="00B61F77" w:rsidRPr="00580097" w14:paraId="4B3192BB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25CB887" w14:textId="203B3930" w:rsidR="00B61F77" w:rsidRPr="00580097" w:rsidRDefault="00B61F77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lastRenderedPageBreak/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49</w:t>
            </w:r>
            <w:r w:rsidRPr="00580097">
              <w:rPr>
                <w:b/>
                <w:bCs/>
                <w:sz w:val="24"/>
                <w:szCs w:val="24"/>
              </w:rPr>
              <w:t>/2</w:t>
            </w:r>
            <w:r w:rsidR="00F933DC" w:rsidRPr="00580097">
              <w:rPr>
                <w:b/>
                <w:bCs/>
                <w:sz w:val="24"/>
                <w:szCs w:val="24"/>
              </w:rPr>
              <w:t>4</w:t>
            </w:r>
            <w:r w:rsidRPr="00580097">
              <w:rPr>
                <w:sz w:val="24"/>
                <w:szCs w:val="24"/>
              </w:rPr>
              <w:t> </w:t>
            </w:r>
          </w:p>
          <w:p w14:paraId="1A200EE7" w14:textId="77777777" w:rsidR="00B61F77" w:rsidRPr="00580097" w:rsidRDefault="00B61F77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  <w:p w14:paraId="5AE8710F" w14:textId="77777777" w:rsidR="00B61F77" w:rsidRPr="00580097" w:rsidRDefault="00B61F77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99B04FE" w14:textId="0B255D0C" w:rsidR="008B374D" w:rsidRDefault="008B374D" w:rsidP="008B374D">
            <w:pPr>
              <w:rPr>
                <w:sz w:val="24"/>
                <w:szCs w:val="24"/>
              </w:rPr>
            </w:pPr>
            <w:proofErr w:type="spellStart"/>
            <w:r w:rsidRPr="00580097">
              <w:rPr>
                <w:sz w:val="24"/>
                <w:szCs w:val="24"/>
              </w:rPr>
              <w:t>Sagvatnan</w:t>
            </w:r>
            <w:proofErr w:type="spellEnd"/>
            <w:r w:rsidRPr="00580097">
              <w:rPr>
                <w:sz w:val="24"/>
                <w:szCs w:val="24"/>
              </w:rPr>
              <w:t xml:space="preserve"> </w:t>
            </w:r>
            <w:proofErr w:type="spellStart"/>
            <w:r w:rsidRPr="00580097">
              <w:rPr>
                <w:sz w:val="24"/>
                <w:szCs w:val="24"/>
              </w:rPr>
              <w:t>JFF</w:t>
            </w:r>
            <w:proofErr w:type="spellEnd"/>
          </w:p>
          <w:p w14:paraId="74ED0C79" w14:textId="0BF64C87" w:rsidR="002E41E4" w:rsidRPr="002E41E4" w:rsidRDefault="002E41E4" w:rsidP="008A3D00">
            <w:pPr>
              <w:pStyle w:val="Listeavsnit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2E41E4">
              <w:rPr>
                <w:sz w:val="24"/>
                <w:szCs w:val="24"/>
              </w:rPr>
              <w:t>Leder orienterer</w:t>
            </w:r>
            <w:r>
              <w:rPr>
                <w:sz w:val="24"/>
                <w:szCs w:val="24"/>
              </w:rPr>
              <w:t>..</w:t>
            </w:r>
          </w:p>
          <w:p w14:paraId="7979A811" w14:textId="7F124D23" w:rsidR="00372694" w:rsidRPr="00580097" w:rsidRDefault="00372694" w:rsidP="00BE50C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2C2713" w:rsidRPr="00580097" w14:paraId="26F0999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E47ADF3" w14:textId="55E4BA24" w:rsidR="002C2713" w:rsidRPr="00580097" w:rsidRDefault="002C2713" w:rsidP="002C2713">
            <w:pPr>
              <w:textAlignment w:val="baseline"/>
              <w:rPr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50</w:t>
            </w:r>
            <w:r w:rsidRPr="00580097">
              <w:rPr>
                <w:b/>
                <w:bCs/>
                <w:sz w:val="24"/>
                <w:szCs w:val="24"/>
              </w:rPr>
              <w:t>/24</w:t>
            </w:r>
            <w:r w:rsidRPr="00580097">
              <w:rPr>
                <w:sz w:val="24"/>
                <w:szCs w:val="24"/>
              </w:rPr>
              <w:t> </w:t>
            </w:r>
          </w:p>
          <w:p w14:paraId="4F217D4B" w14:textId="32DC7C24" w:rsidR="002C2713" w:rsidRPr="00580097" w:rsidRDefault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91D371F" w14:textId="77777777" w:rsidR="008A3D00" w:rsidRDefault="00893AA4" w:rsidP="00893AA4">
            <w:pPr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Oppdatering Landsmøte</w:t>
            </w:r>
          </w:p>
          <w:p w14:paraId="39B07628" w14:textId="77777777" w:rsidR="008A3D00" w:rsidRDefault="002E41E4" w:rsidP="008A3D00">
            <w:pPr>
              <w:pStyle w:val="Listeavsnit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 xml:space="preserve">Alle delegater er meldt inn, klær og møterom er ordnet. </w:t>
            </w:r>
          </w:p>
          <w:p w14:paraId="2D38DE86" w14:textId="77777777" w:rsidR="008A3D00" w:rsidRDefault="008A3D00" w:rsidP="00893AA4">
            <w:pPr>
              <w:pStyle w:val="Listeavsnit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Enkleste reisemåte</w:t>
            </w:r>
            <w:r w:rsidR="002E41E4" w:rsidRPr="008A3D00">
              <w:rPr>
                <w:sz w:val="24"/>
                <w:szCs w:val="24"/>
              </w:rPr>
              <w:t xml:space="preserve"> fra Gardemoen </w:t>
            </w:r>
            <w:r w:rsidRPr="008A3D00">
              <w:rPr>
                <w:sz w:val="24"/>
                <w:szCs w:val="24"/>
              </w:rPr>
              <w:t xml:space="preserve">til Hamar </w:t>
            </w:r>
            <w:r w:rsidR="002E41E4" w:rsidRPr="008A3D00">
              <w:rPr>
                <w:sz w:val="24"/>
                <w:szCs w:val="24"/>
              </w:rPr>
              <w:t xml:space="preserve">blir med tog. </w:t>
            </w:r>
          </w:p>
          <w:p w14:paraId="3D8BDA95" w14:textId="4A189C81" w:rsidR="002E41E4" w:rsidRPr="008A3D00" w:rsidRDefault="002E41E4" w:rsidP="00893AA4">
            <w:pPr>
              <w:pStyle w:val="Listeavsnit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Landsmøtepapirer</w:t>
            </w:r>
            <w:r w:rsidR="008A3D00" w:rsidRPr="008A3D00">
              <w:rPr>
                <w:sz w:val="24"/>
                <w:szCs w:val="24"/>
              </w:rPr>
              <w:t xml:space="preserve"> er sendt ut elektronisk til delegater</w:t>
            </w:r>
            <w:r w:rsidRPr="008A3D00">
              <w:rPr>
                <w:sz w:val="24"/>
                <w:szCs w:val="24"/>
              </w:rPr>
              <w:t>. Avstemning blir</w:t>
            </w:r>
            <w:r w:rsidR="008A3D00" w:rsidRPr="008A3D00">
              <w:rPr>
                <w:sz w:val="24"/>
                <w:szCs w:val="24"/>
              </w:rPr>
              <w:t xml:space="preserve"> å foregå </w:t>
            </w:r>
            <w:r w:rsidRPr="008A3D00">
              <w:rPr>
                <w:sz w:val="24"/>
                <w:szCs w:val="24"/>
              </w:rPr>
              <w:t xml:space="preserve">digitalt. </w:t>
            </w:r>
          </w:p>
          <w:p w14:paraId="52D094FD" w14:textId="4F5805BE" w:rsidR="008950A3" w:rsidRPr="00580097" w:rsidRDefault="008950A3" w:rsidP="008A3D00">
            <w:pPr>
              <w:rPr>
                <w:sz w:val="24"/>
                <w:szCs w:val="24"/>
              </w:rPr>
            </w:pPr>
          </w:p>
        </w:tc>
      </w:tr>
      <w:tr w:rsidR="002C2713" w:rsidRPr="00580097" w14:paraId="1E1F1E3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1893A1B" w14:textId="72EA8D70" w:rsidR="002C2713" w:rsidRPr="00580097" w:rsidRDefault="002C271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51</w:t>
            </w:r>
            <w:r w:rsidRPr="00580097">
              <w:rPr>
                <w:b/>
                <w:bCs/>
                <w:sz w:val="24"/>
                <w:szCs w:val="24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44FF89B" w14:textId="28136D88" w:rsidR="003F306C" w:rsidRDefault="00CE7405" w:rsidP="003F306C">
            <w:pPr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Drøftingssak</w:t>
            </w:r>
            <w:r w:rsidR="003F306C">
              <w:rPr>
                <w:sz w:val="24"/>
                <w:szCs w:val="24"/>
              </w:rPr>
              <w:t xml:space="preserve"> </w:t>
            </w:r>
          </w:p>
          <w:p w14:paraId="29380642" w14:textId="745D91F4" w:rsidR="003F306C" w:rsidRPr="008A3D00" w:rsidRDefault="003F306C" w:rsidP="008A3D00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 xml:space="preserve">Behandlet spørsmål fra fylkestinget ang viltressursloven. </w:t>
            </w:r>
          </w:p>
          <w:p w14:paraId="04BE7C6B" w14:textId="77777777" w:rsidR="003F306C" w:rsidRDefault="003F306C" w:rsidP="003F306C">
            <w:pPr>
              <w:textAlignment w:val="baseline"/>
              <w:rPr>
                <w:sz w:val="24"/>
                <w:szCs w:val="24"/>
              </w:rPr>
            </w:pPr>
          </w:p>
          <w:p w14:paraId="68870030" w14:textId="6386CC39" w:rsidR="003F306C" w:rsidRPr="003F306C" w:rsidRDefault="003F306C" w:rsidP="003F306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734882" w:rsidRPr="00580097" w14:paraId="56C138EB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D3F7280" w14:textId="5CBB234B" w:rsidR="00734882" w:rsidRPr="00580097" w:rsidRDefault="00734882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 xml:space="preserve">Sak </w:t>
            </w:r>
            <w:r w:rsidR="00ED1DF6" w:rsidRPr="00580097">
              <w:rPr>
                <w:b/>
                <w:bCs/>
                <w:sz w:val="24"/>
                <w:szCs w:val="24"/>
              </w:rPr>
              <w:t>52</w:t>
            </w:r>
            <w:r w:rsidRPr="00580097">
              <w:rPr>
                <w:b/>
                <w:bCs/>
                <w:sz w:val="24"/>
                <w:szCs w:val="24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F5512C0" w14:textId="32FC1F53" w:rsidR="00DA575D" w:rsidRPr="00580097" w:rsidRDefault="00DA575D" w:rsidP="00DA575D">
            <w:pPr>
              <w:tabs>
                <w:tab w:val="left" w:pos="975"/>
              </w:tabs>
              <w:rPr>
                <w:sz w:val="24"/>
                <w:szCs w:val="24"/>
              </w:rPr>
            </w:pPr>
            <w:r w:rsidRPr="00580097">
              <w:rPr>
                <w:sz w:val="24"/>
                <w:szCs w:val="24"/>
              </w:rPr>
              <w:t>Orienteringssaker</w:t>
            </w:r>
          </w:p>
          <w:p w14:paraId="4A7E80E8" w14:textId="77777777" w:rsidR="008A3D00" w:rsidRDefault="00DA575D" w:rsidP="008A3D00">
            <w:pPr>
              <w:pStyle w:val="Listeavsnitt"/>
              <w:numPr>
                <w:ilvl w:val="0"/>
                <w:numId w:val="3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Innspill viltloven (Christer)</w:t>
            </w:r>
          </w:p>
          <w:p w14:paraId="6FB892E8" w14:textId="0BF96B1B" w:rsidR="008A3D00" w:rsidRPr="00720E32" w:rsidRDefault="00DA575D" w:rsidP="00720E32">
            <w:pPr>
              <w:pStyle w:val="Listeavsnitt"/>
              <w:numPr>
                <w:ilvl w:val="0"/>
                <w:numId w:val="3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Anadrom (Stig)</w:t>
            </w:r>
          </w:p>
          <w:p w14:paraId="4E512D37" w14:textId="7BB0A568" w:rsidR="008A3D00" w:rsidRPr="00720E32" w:rsidRDefault="00DA575D" w:rsidP="00720E32">
            <w:pPr>
              <w:pStyle w:val="Listeavsnitt"/>
              <w:numPr>
                <w:ilvl w:val="0"/>
                <w:numId w:val="3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Representantskapssamling (Stig)</w:t>
            </w:r>
          </w:p>
          <w:p w14:paraId="1482EDBB" w14:textId="6FC3D49C" w:rsidR="008A3D00" w:rsidRPr="00720E32" w:rsidRDefault="00DA575D" w:rsidP="00720E32">
            <w:pPr>
              <w:pStyle w:val="Listeavsnitt"/>
              <w:numPr>
                <w:ilvl w:val="0"/>
                <w:numId w:val="3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 xml:space="preserve">Ad Hoc- Utvalg </w:t>
            </w:r>
            <w:proofErr w:type="spellStart"/>
            <w:r w:rsidRPr="008A3D00">
              <w:rPr>
                <w:sz w:val="24"/>
                <w:szCs w:val="24"/>
              </w:rPr>
              <w:t>Barne</w:t>
            </w:r>
            <w:proofErr w:type="spellEnd"/>
            <w:r w:rsidRPr="008A3D00">
              <w:rPr>
                <w:sz w:val="24"/>
                <w:szCs w:val="24"/>
              </w:rPr>
              <w:t xml:space="preserve"> og ungdomsvirksomheten (Elise)</w:t>
            </w:r>
          </w:p>
          <w:p w14:paraId="4051ADFC" w14:textId="2E2675D3" w:rsidR="00DA575D" w:rsidRPr="008A3D00" w:rsidRDefault="00DA575D" w:rsidP="008A3D00">
            <w:pPr>
              <w:pStyle w:val="Listeavsnitt"/>
              <w:numPr>
                <w:ilvl w:val="0"/>
                <w:numId w:val="3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Frivillighetskonferanse (Stig og Jim Roger)</w:t>
            </w:r>
          </w:p>
          <w:p w14:paraId="66188C0A" w14:textId="1B946545" w:rsidR="007F169B" w:rsidRPr="008A3D00" w:rsidRDefault="007F169B" w:rsidP="008A3D00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DA575D" w:rsidRPr="00580097" w14:paraId="2F8929B7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E9FC89C" w14:textId="11210E38" w:rsidR="00DA575D" w:rsidRPr="00580097" w:rsidRDefault="00DA575D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>Sak 53/24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2DFD208" w14:textId="77777777" w:rsidR="00DA575D" w:rsidRPr="00580097" w:rsidRDefault="00DA575D" w:rsidP="00DA575D">
            <w:pPr>
              <w:tabs>
                <w:tab w:val="left" w:pos="975"/>
              </w:tabs>
              <w:rPr>
                <w:sz w:val="24"/>
                <w:szCs w:val="24"/>
              </w:rPr>
            </w:pPr>
          </w:p>
        </w:tc>
      </w:tr>
      <w:tr w:rsidR="00581B80" w:rsidRPr="00580097" w14:paraId="51884638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3C86EC9" w14:textId="77777777" w:rsidR="008A3D00" w:rsidRDefault="008A3D00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0F5F08E4" w14:textId="77777777" w:rsidR="008A3D00" w:rsidRDefault="008A3D00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5B569C18" w14:textId="2B4EF6CE" w:rsidR="005F4CA2" w:rsidRPr="00580097" w:rsidRDefault="005F4CA2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>Sak</w:t>
            </w:r>
          </w:p>
          <w:p w14:paraId="25315BB0" w14:textId="37F4750F" w:rsidR="00581B80" w:rsidRPr="00580097" w:rsidRDefault="00DA575D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>54</w:t>
            </w:r>
            <w:r w:rsidR="00557460" w:rsidRPr="00580097">
              <w:rPr>
                <w:b/>
                <w:bCs/>
                <w:sz w:val="24"/>
                <w:szCs w:val="24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B0C5C7E" w14:textId="4AE0BCA4" w:rsidR="001D24AE" w:rsidRDefault="00A13764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580097">
              <w:rPr>
                <w:b/>
                <w:bCs/>
                <w:sz w:val="24"/>
                <w:szCs w:val="24"/>
              </w:rPr>
              <w:t>Eventuelt</w:t>
            </w:r>
          </w:p>
          <w:p w14:paraId="3CF940C6" w14:textId="77777777" w:rsidR="008A3D00" w:rsidRDefault="008A3D00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591569B2" w14:textId="77777777" w:rsidR="008A3D00" w:rsidRDefault="008A3D00" w:rsidP="008A3D00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Saker til eventuelt</w:t>
            </w:r>
          </w:p>
          <w:p w14:paraId="4487AA7C" w14:textId="261D9CCF" w:rsidR="002E41E4" w:rsidRPr="008A3D00" w:rsidRDefault="002E41E4" w:rsidP="008A3D00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8A3D00">
              <w:rPr>
                <w:color w:val="000000" w:themeColor="text1"/>
                <w:sz w:val="24"/>
                <w:szCs w:val="24"/>
              </w:rPr>
              <w:t>Overholde frister</w:t>
            </w:r>
          </w:p>
          <w:p w14:paraId="30D036B4" w14:textId="77777777" w:rsidR="008A3D00" w:rsidRDefault="008A3D00" w:rsidP="008A3D00">
            <w:pPr>
              <w:pStyle w:val="Listeavsnitt"/>
              <w:numPr>
                <w:ilvl w:val="2"/>
                <w:numId w:val="1"/>
              </w:numPr>
              <w:textAlignment w:val="baselin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Ylva oppretter </w:t>
            </w:r>
            <w:r w:rsidR="002E41E4" w:rsidRPr="00580097">
              <w:rPr>
                <w:color w:val="000000" w:themeColor="text1"/>
                <w:sz w:val="24"/>
                <w:szCs w:val="24"/>
              </w:rPr>
              <w:t>Messenger gruppe</w:t>
            </w:r>
            <w:r>
              <w:rPr>
                <w:color w:val="000000" w:themeColor="text1"/>
                <w:sz w:val="24"/>
                <w:szCs w:val="24"/>
              </w:rPr>
              <w:t xml:space="preserve"> med styrets medlemmer hvor det kan sendes påminnelse om diverse frister. </w:t>
            </w:r>
          </w:p>
          <w:p w14:paraId="7353C1D4" w14:textId="77777777" w:rsidR="008A3D00" w:rsidRDefault="008A3D00" w:rsidP="008A3D00">
            <w:pPr>
              <w:pStyle w:val="Listeavsnitt"/>
              <w:ind w:left="2160"/>
              <w:textAlignment w:val="baseline"/>
              <w:rPr>
                <w:color w:val="000000" w:themeColor="text1"/>
                <w:sz w:val="24"/>
                <w:szCs w:val="24"/>
              </w:rPr>
            </w:pPr>
          </w:p>
          <w:p w14:paraId="17AEC657" w14:textId="22E7C729" w:rsidR="003F306C" w:rsidRPr="008A3D00" w:rsidRDefault="003F306C" w:rsidP="008A3D00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>Torfinn</w:t>
            </w:r>
            <w:r w:rsidR="008A3D00" w:rsidRPr="008A3D00">
              <w:rPr>
                <w:sz w:val="24"/>
                <w:szCs w:val="24"/>
              </w:rPr>
              <w:t xml:space="preserve"> - </w:t>
            </w:r>
            <w:r w:rsidR="002E41E4" w:rsidRPr="008A3D00">
              <w:rPr>
                <w:sz w:val="24"/>
                <w:szCs w:val="24"/>
              </w:rPr>
              <w:t xml:space="preserve">Lusesituasjon i oppdrettsnæringen, konsekvenser for villaksen, burde </w:t>
            </w:r>
            <w:proofErr w:type="spellStart"/>
            <w:r w:rsidR="002E41E4" w:rsidRPr="008A3D00">
              <w:rPr>
                <w:sz w:val="24"/>
                <w:szCs w:val="24"/>
              </w:rPr>
              <w:t>njff</w:t>
            </w:r>
            <w:proofErr w:type="spellEnd"/>
            <w:r w:rsidR="002E41E4" w:rsidRPr="008A3D00">
              <w:rPr>
                <w:sz w:val="24"/>
                <w:szCs w:val="24"/>
              </w:rPr>
              <w:t xml:space="preserve"> Nordland sende en uttales</w:t>
            </w:r>
            <w:r w:rsidRPr="008A3D00">
              <w:rPr>
                <w:sz w:val="24"/>
                <w:szCs w:val="24"/>
              </w:rPr>
              <w:t xml:space="preserve"> med krav om lukket anlegg? Sentralt er allerede på ballen. </w:t>
            </w:r>
          </w:p>
          <w:p w14:paraId="46B78521" w14:textId="50123597" w:rsidR="008A3D00" w:rsidRDefault="008A3D00" w:rsidP="008A3D00">
            <w:pPr>
              <w:pStyle w:val="Listeavsnitt"/>
              <w:numPr>
                <w:ilvl w:val="2"/>
                <w:numId w:val="1"/>
              </w:numPr>
              <w:textAlignment w:val="baseline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Njff</w:t>
            </w:r>
            <w:proofErr w:type="spellEnd"/>
            <w:r>
              <w:rPr>
                <w:sz w:val="24"/>
                <w:szCs w:val="24"/>
              </w:rPr>
              <w:t xml:space="preserve"> sentralt inviteres til å delta på et styremøte, for å informere styre om hva de har jobbet med.</w:t>
            </w:r>
          </w:p>
          <w:p w14:paraId="2033200D" w14:textId="77777777" w:rsidR="008A3D00" w:rsidRPr="003F306C" w:rsidRDefault="008A3D00" w:rsidP="008A3D00">
            <w:pPr>
              <w:pStyle w:val="Listeavsnitt"/>
              <w:ind w:left="1440"/>
              <w:textAlignment w:val="baseline"/>
              <w:rPr>
                <w:sz w:val="24"/>
                <w:szCs w:val="24"/>
              </w:rPr>
            </w:pPr>
          </w:p>
          <w:p w14:paraId="2E6DF4B0" w14:textId="28A906F2" w:rsidR="003F306C" w:rsidRDefault="00720E32" w:rsidP="008A3D00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74B23">
              <w:rPr>
                <w:color w:val="000000" w:themeColor="text1"/>
                <w:sz w:val="24"/>
                <w:szCs w:val="24"/>
              </w:rPr>
              <w:t xml:space="preserve">Svein Roar </w:t>
            </w: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="002E41E4" w:rsidRPr="00580097">
              <w:rPr>
                <w:sz w:val="24"/>
                <w:szCs w:val="24"/>
              </w:rPr>
              <w:t>Statskog og jakt</w:t>
            </w:r>
            <w:r w:rsidR="003F306C">
              <w:rPr>
                <w:sz w:val="24"/>
                <w:szCs w:val="24"/>
              </w:rPr>
              <w:t xml:space="preserve">: kan </w:t>
            </w:r>
            <w:proofErr w:type="spellStart"/>
            <w:r w:rsidR="003F306C">
              <w:rPr>
                <w:sz w:val="24"/>
                <w:szCs w:val="24"/>
              </w:rPr>
              <w:t>njff</w:t>
            </w:r>
            <w:proofErr w:type="spellEnd"/>
            <w:r w:rsidR="003F306C">
              <w:rPr>
                <w:sz w:val="24"/>
                <w:szCs w:val="24"/>
              </w:rPr>
              <w:t xml:space="preserve"> Nordland henvende seg til Statskog for å revidere </w:t>
            </w:r>
            <w:proofErr w:type="spellStart"/>
            <w:r w:rsidR="003F306C">
              <w:rPr>
                <w:sz w:val="24"/>
                <w:szCs w:val="24"/>
              </w:rPr>
              <w:t>beiteretsavtale</w:t>
            </w:r>
            <w:proofErr w:type="spellEnd"/>
            <w:r w:rsidR="003F306C">
              <w:rPr>
                <w:sz w:val="24"/>
                <w:szCs w:val="24"/>
              </w:rPr>
              <w:t>?</w:t>
            </w:r>
          </w:p>
          <w:p w14:paraId="0D75CC4A" w14:textId="5F5EC2F5" w:rsidR="002E41E4" w:rsidRDefault="003F306C" w:rsidP="008A3D00">
            <w:pPr>
              <w:pStyle w:val="Listeavsnitt"/>
              <w:numPr>
                <w:ilvl w:val="2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Ylva følger dette opp. </w:t>
            </w:r>
          </w:p>
          <w:p w14:paraId="20BD5C39" w14:textId="77777777" w:rsidR="008A3D00" w:rsidRDefault="008A3D00" w:rsidP="008A3D00">
            <w:pPr>
              <w:pStyle w:val="Listeavsnitt"/>
              <w:ind w:left="1440"/>
              <w:textAlignment w:val="baseline"/>
              <w:rPr>
                <w:sz w:val="24"/>
                <w:szCs w:val="24"/>
              </w:rPr>
            </w:pPr>
          </w:p>
          <w:p w14:paraId="3AF0FAFF" w14:textId="73915DE4" w:rsidR="003F306C" w:rsidRDefault="008A3D00" w:rsidP="008A3D00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Christer - </w:t>
            </w:r>
            <w:r w:rsidR="003F306C">
              <w:rPr>
                <w:sz w:val="24"/>
                <w:szCs w:val="24"/>
              </w:rPr>
              <w:t xml:space="preserve">Vega ønsker å opprette egen forening. Christer og RS har vært i kontakt med disse. </w:t>
            </w:r>
          </w:p>
          <w:p w14:paraId="0A27311B" w14:textId="77777777" w:rsidR="008A3D00" w:rsidRPr="003F306C" w:rsidRDefault="008A3D00" w:rsidP="008A3D00">
            <w:pPr>
              <w:pStyle w:val="Listeavsnitt"/>
              <w:textAlignment w:val="baseline"/>
              <w:rPr>
                <w:sz w:val="24"/>
                <w:szCs w:val="24"/>
              </w:rPr>
            </w:pPr>
          </w:p>
          <w:p w14:paraId="4EAD359C" w14:textId="622C221B" w:rsidR="008A3D00" w:rsidRPr="008A3D00" w:rsidRDefault="008A3D00" w:rsidP="008A3D00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Norvald - </w:t>
            </w:r>
            <w:r w:rsidR="002E41E4" w:rsidRPr="00580097">
              <w:rPr>
                <w:sz w:val="24"/>
                <w:szCs w:val="24"/>
              </w:rPr>
              <w:t>Treningsområde hund</w:t>
            </w:r>
            <w:r>
              <w:rPr>
                <w:sz w:val="24"/>
                <w:szCs w:val="24"/>
              </w:rPr>
              <w:t>, k</w:t>
            </w:r>
            <w:r w:rsidR="003F306C" w:rsidRPr="008A3D00">
              <w:rPr>
                <w:sz w:val="24"/>
                <w:szCs w:val="24"/>
              </w:rPr>
              <w:t xml:space="preserve">an fylket bidra med noe opp mot Statskog? </w:t>
            </w:r>
          </w:p>
          <w:p w14:paraId="2E5942CE" w14:textId="6AB78957" w:rsidR="003F306C" w:rsidRPr="008A3D00" w:rsidRDefault="003F306C" w:rsidP="008A3D00">
            <w:pPr>
              <w:pStyle w:val="Listeavsnitt"/>
              <w:numPr>
                <w:ilvl w:val="2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8A3D00">
              <w:rPr>
                <w:sz w:val="24"/>
                <w:szCs w:val="24"/>
              </w:rPr>
              <w:t xml:space="preserve">Dette kan tas opp på neste års møte med Statskog i mai-juni. Innspill må meldes inn før dette. </w:t>
            </w:r>
          </w:p>
          <w:p w14:paraId="41DD2DCD" w14:textId="77777777" w:rsidR="008A3D00" w:rsidRDefault="008A3D00" w:rsidP="008A3D00">
            <w:pPr>
              <w:pStyle w:val="Listeavsnitt"/>
              <w:ind w:left="1440"/>
              <w:textAlignment w:val="baseline"/>
              <w:rPr>
                <w:sz w:val="24"/>
                <w:szCs w:val="24"/>
              </w:rPr>
            </w:pPr>
          </w:p>
          <w:p w14:paraId="05EF6CFB" w14:textId="339CD465" w:rsidR="008A3D00" w:rsidRPr="008A3D00" w:rsidRDefault="008A3D00" w:rsidP="008A3D00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8A3D00">
              <w:rPr>
                <w:color w:val="000000" w:themeColor="text1"/>
                <w:sz w:val="24"/>
                <w:szCs w:val="24"/>
              </w:rPr>
              <w:t>Klarering; Hvem møter på styremøter?</w:t>
            </w:r>
          </w:p>
          <w:p w14:paraId="5A0BA172" w14:textId="3C5DDF49" w:rsidR="008A3D00" w:rsidRPr="008A3D00" w:rsidRDefault="008A3D00" w:rsidP="008A3D00">
            <w:pPr>
              <w:pStyle w:val="Listeavsnitt"/>
              <w:numPr>
                <w:ilvl w:val="2"/>
                <w:numId w:val="1"/>
              </w:numPr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8A3D00">
              <w:rPr>
                <w:color w:val="000000" w:themeColor="text1"/>
                <w:sz w:val="24"/>
                <w:szCs w:val="24"/>
              </w:rPr>
              <w:t xml:space="preserve">Utvalget kan sende nestleder eller medlemmer til møte for å legge frem saker, men vil da ikke ha stemmerett. Styres varaer har stemmerett da styret ikke er fulltallig. Legges frem som tilførsel til vedtekter til årsmøte. </w:t>
            </w:r>
          </w:p>
          <w:p w14:paraId="29DA1D0E" w14:textId="77777777" w:rsidR="0060127D" w:rsidRPr="00580097" w:rsidRDefault="0060127D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71973990" w14:textId="516A1688" w:rsidR="0060127D" w:rsidRPr="00580097" w:rsidRDefault="0060127D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</w:tbl>
    <w:p w14:paraId="44DF239A" w14:textId="77777777" w:rsidR="008A3D00" w:rsidRDefault="008A3D00" w:rsidP="008A3D00">
      <w:pPr>
        <w:textAlignment w:val="baseline"/>
        <w:rPr>
          <w:color w:val="1F497D" w:themeColor="text2"/>
          <w:sz w:val="24"/>
          <w:szCs w:val="24"/>
        </w:rPr>
      </w:pPr>
    </w:p>
    <w:p w14:paraId="206FC493" w14:textId="2046AB55" w:rsidR="008A3D00" w:rsidRPr="008A3D00" w:rsidRDefault="008A3D00" w:rsidP="008A3D00">
      <w:pPr>
        <w:textAlignment w:val="baseline"/>
        <w:rPr>
          <w:color w:val="FF0000"/>
          <w:sz w:val="24"/>
          <w:szCs w:val="24"/>
        </w:rPr>
      </w:pPr>
      <w:r w:rsidRPr="008A3D00">
        <w:rPr>
          <w:color w:val="FF0000"/>
          <w:sz w:val="24"/>
          <w:szCs w:val="24"/>
        </w:rPr>
        <w:t>Fremtidige møter</w:t>
      </w:r>
      <w:r>
        <w:rPr>
          <w:color w:val="FF0000"/>
          <w:sz w:val="24"/>
          <w:szCs w:val="24"/>
        </w:rPr>
        <w:t>:</w:t>
      </w:r>
    </w:p>
    <w:p w14:paraId="7AD511A4" w14:textId="22BBF79E" w:rsidR="008A3D00" w:rsidRPr="008A3D00" w:rsidRDefault="008A3D00" w:rsidP="008A3D00">
      <w:pPr>
        <w:ind w:left="708"/>
        <w:textAlignment w:val="baselin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Delegatmøte på Teams - </w:t>
      </w:r>
      <w:r w:rsidRPr="008A3D00">
        <w:rPr>
          <w:color w:val="000000" w:themeColor="text1"/>
          <w:sz w:val="24"/>
          <w:szCs w:val="24"/>
        </w:rPr>
        <w:t xml:space="preserve">7. November </w:t>
      </w:r>
    </w:p>
    <w:p w14:paraId="5B12C367" w14:textId="4531152F" w:rsidR="008A3D00" w:rsidRPr="008A3D00" w:rsidRDefault="008A3D00" w:rsidP="008A3D00">
      <w:pPr>
        <w:ind w:firstLine="708"/>
        <w:textAlignment w:val="baselin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Neste styremøte Teams - </w:t>
      </w:r>
      <w:r w:rsidRPr="008A3D00">
        <w:rPr>
          <w:color w:val="000000" w:themeColor="text1"/>
          <w:sz w:val="24"/>
          <w:szCs w:val="24"/>
        </w:rPr>
        <w:t xml:space="preserve">5. Desember </w:t>
      </w:r>
    </w:p>
    <w:p w14:paraId="07F2D31A" w14:textId="77777777" w:rsidR="008A3D00" w:rsidRDefault="008A3D00" w:rsidP="00E65CE0">
      <w:pPr>
        <w:spacing w:before="480"/>
        <w:rPr>
          <w:sz w:val="24"/>
          <w:szCs w:val="24"/>
        </w:rPr>
      </w:pPr>
    </w:p>
    <w:p w14:paraId="6DDD610A" w14:textId="25978C01" w:rsidR="00E65CE0" w:rsidRPr="008A3D00" w:rsidRDefault="008A3D00" w:rsidP="00E65CE0">
      <w:pPr>
        <w:rPr>
          <w:sz w:val="24"/>
          <w:szCs w:val="24"/>
          <w:lang w:eastAsia="en-US"/>
        </w:rPr>
      </w:pPr>
      <w:r w:rsidRPr="008A3D00">
        <w:rPr>
          <w:sz w:val="24"/>
          <w:szCs w:val="24"/>
          <w:lang w:eastAsia="en-US"/>
        </w:rPr>
        <w:t xml:space="preserve">Referat Elise Larsen </w:t>
      </w: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1C7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024F0" w14:textId="77777777" w:rsidR="000D2D57" w:rsidRDefault="000D2D57">
      <w:r>
        <w:separator/>
      </w:r>
    </w:p>
  </w:endnote>
  <w:endnote w:type="continuationSeparator" w:id="0">
    <w:p w14:paraId="6A6236A4" w14:textId="77777777" w:rsidR="000D2D57" w:rsidRDefault="000D2D57">
      <w:r>
        <w:continuationSeparator/>
      </w:r>
    </w:p>
  </w:endnote>
  <w:endnote w:type="continuationNotice" w:id="1">
    <w:p w14:paraId="5C30B343" w14:textId="77777777" w:rsidR="000D2D57" w:rsidRDefault="000D2D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000000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="008E5B5A"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rPr>
                              <w:rStyle w:val="Hyperkobling"/>
                            </w:rPr>
                            <w:fldChar w:fldCharType="end"/>
                          </w:r>
                          <w:r w:rsidR="008E5B5A"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" filled="f" stroked="f">
              <v:textbox style="mso-fit-shape-to-text:t">
                <w:txbxContent>
                  <w:p w14:paraId="55F02431" w14:textId="7C556724" w:rsidR="008E5B5A" w:rsidRDefault="00000000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="008E5B5A"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 w:rsidR="008E5B5A"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&#13;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C9DD0" w14:textId="77777777" w:rsidR="000D2D57" w:rsidRDefault="000D2D57">
      <w:r>
        <w:separator/>
      </w:r>
    </w:p>
  </w:footnote>
  <w:footnote w:type="continuationSeparator" w:id="0">
    <w:p w14:paraId="23623CA5" w14:textId="77777777" w:rsidR="000D2D57" w:rsidRDefault="000D2D57">
      <w:r>
        <w:continuationSeparator/>
      </w:r>
    </w:p>
  </w:footnote>
  <w:footnote w:type="continuationNotice" w:id="1">
    <w:p w14:paraId="195343E8" w14:textId="77777777" w:rsidR="000D2D57" w:rsidRDefault="000D2D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0D2D57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0D2D57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0D2D57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35643"/>
    <w:multiLevelType w:val="hybridMultilevel"/>
    <w:tmpl w:val="4A9A61C2"/>
    <w:lvl w:ilvl="0" w:tplc="E3222F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566EA"/>
    <w:multiLevelType w:val="hybridMultilevel"/>
    <w:tmpl w:val="827E86FE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76450"/>
    <w:multiLevelType w:val="hybridMultilevel"/>
    <w:tmpl w:val="5906C44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2637C"/>
    <w:multiLevelType w:val="hybridMultilevel"/>
    <w:tmpl w:val="CBEA8DFA"/>
    <w:lvl w:ilvl="0" w:tplc="E3222F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43960">
    <w:abstractNumId w:val="3"/>
  </w:num>
  <w:num w:numId="2" w16cid:durableId="1185291139">
    <w:abstractNumId w:val="2"/>
  </w:num>
  <w:num w:numId="3" w16cid:durableId="1853258133">
    <w:abstractNumId w:val="1"/>
  </w:num>
  <w:num w:numId="4" w16cid:durableId="121308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173DB"/>
    <w:rsid w:val="000215AF"/>
    <w:rsid w:val="00026D84"/>
    <w:rsid w:val="0003563D"/>
    <w:rsid w:val="0004191A"/>
    <w:rsid w:val="00056B96"/>
    <w:rsid w:val="0007503B"/>
    <w:rsid w:val="000832B3"/>
    <w:rsid w:val="0009315A"/>
    <w:rsid w:val="00093D92"/>
    <w:rsid w:val="000A2838"/>
    <w:rsid w:val="000A5995"/>
    <w:rsid w:val="000B064A"/>
    <w:rsid w:val="000B1510"/>
    <w:rsid w:val="000B6FF6"/>
    <w:rsid w:val="000C4496"/>
    <w:rsid w:val="000D2D57"/>
    <w:rsid w:val="000D6043"/>
    <w:rsid w:val="000D67B0"/>
    <w:rsid w:val="000D6A25"/>
    <w:rsid w:val="000E612E"/>
    <w:rsid w:val="000E77B9"/>
    <w:rsid w:val="000E7C16"/>
    <w:rsid w:val="000F20FB"/>
    <w:rsid w:val="000F239A"/>
    <w:rsid w:val="000F4915"/>
    <w:rsid w:val="000F5574"/>
    <w:rsid w:val="000F73CC"/>
    <w:rsid w:val="001036AE"/>
    <w:rsid w:val="00110903"/>
    <w:rsid w:val="001154B6"/>
    <w:rsid w:val="001209A9"/>
    <w:rsid w:val="00125891"/>
    <w:rsid w:val="00132167"/>
    <w:rsid w:val="00143BBA"/>
    <w:rsid w:val="001459DC"/>
    <w:rsid w:val="00146B2D"/>
    <w:rsid w:val="00147E41"/>
    <w:rsid w:val="00157DE9"/>
    <w:rsid w:val="00162D41"/>
    <w:rsid w:val="00192B32"/>
    <w:rsid w:val="00193B0F"/>
    <w:rsid w:val="00195C2A"/>
    <w:rsid w:val="001A26DB"/>
    <w:rsid w:val="001B3376"/>
    <w:rsid w:val="001B5483"/>
    <w:rsid w:val="001B6321"/>
    <w:rsid w:val="001B6D94"/>
    <w:rsid w:val="001B7119"/>
    <w:rsid w:val="001C1EC0"/>
    <w:rsid w:val="001C3AD5"/>
    <w:rsid w:val="001C77A2"/>
    <w:rsid w:val="001D24AE"/>
    <w:rsid w:val="001D3B96"/>
    <w:rsid w:val="001E45AC"/>
    <w:rsid w:val="001F5959"/>
    <w:rsid w:val="00227E2B"/>
    <w:rsid w:val="00230D8A"/>
    <w:rsid w:val="00232FAB"/>
    <w:rsid w:val="002331B0"/>
    <w:rsid w:val="0024089D"/>
    <w:rsid w:val="002437F3"/>
    <w:rsid w:val="00267CE7"/>
    <w:rsid w:val="0027137E"/>
    <w:rsid w:val="0027223F"/>
    <w:rsid w:val="00274627"/>
    <w:rsid w:val="002810EE"/>
    <w:rsid w:val="00281BB1"/>
    <w:rsid w:val="002903DB"/>
    <w:rsid w:val="002908C6"/>
    <w:rsid w:val="002916C7"/>
    <w:rsid w:val="002929AF"/>
    <w:rsid w:val="002B0C3F"/>
    <w:rsid w:val="002B392E"/>
    <w:rsid w:val="002B5E71"/>
    <w:rsid w:val="002B6044"/>
    <w:rsid w:val="002C2713"/>
    <w:rsid w:val="002D2A85"/>
    <w:rsid w:val="002E41E4"/>
    <w:rsid w:val="002F6E8B"/>
    <w:rsid w:val="00315903"/>
    <w:rsid w:val="00317142"/>
    <w:rsid w:val="00330341"/>
    <w:rsid w:val="00330F15"/>
    <w:rsid w:val="003318C4"/>
    <w:rsid w:val="00341882"/>
    <w:rsid w:val="00343CFF"/>
    <w:rsid w:val="00347B60"/>
    <w:rsid w:val="00350B6D"/>
    <w:rsid w:val="00372694"/>
    <w:rsid w:val="003738EB"/>
    <w:rsid w:val="00374171"/>
    <w:rsid w:val="003748B4"/>
    <w:rsid w:val="00394674"/>
    <w:rsid w:val="003975C8"/>
    <w:rsid w:val="003A058F"/>
    <w:rsid w:val="003A38F9"/>
    <w:rsid w:val="003C2329"/>
    <w:rsid w:val="003C2EB6"/>
    <w:rsid w:val="003D2617"/>
    <w:rsid w:val="003D6F74"/>
    <w:rsid w:val="003E7BAD"/>
    <w:rsid w:val="003F306C"/>
    <w:rsid w:val="003F64FC"/>
    <w:rsid w:val="003F71B2"/>
    <w:rsid w:val="00400F44"/>
    <w:rsid w:val="00401D60"/>
    <w:rsid w:val="00404EBA"/>
    <w:rsid w:val="00414F0E"/>
    <w:rsid w:val="00417DD0"/>
    <w:rsid w:val="00421654"/>
    <w:rsid w:val="0042593F"/>
    <w:rsid w:val="00430DCE"/>
    <w:rsid w:val="00433AA6"/>
    <w:rsid w:val="004547AF"/>
    <w:rsid w:val="00460237"/>
    <w:rsid w:val="0046428F"/>
    <w:rsid w:val="00473752"/>
    <w:rsid w:val="0047640E"/>
    <w:rsid w:val="004824D3"/>
    <w:rsid w:val="00484B36"/>
    <w:rsid w:val="00492C25"/>
    <w:rsid w:val="004A48BE"/>
    <w:rsid w:val="004B011D"/>
    <w:rsid w:val="004B1564"/>
    <w:rsid w:val="004E7D7F"/>
    <w:rsid w:val="005047BC"/>
    <w:rsid w:val="00525B6F"/>
    <w:rsid w:val="00531A97"/>
    <w:rsid w:val="00531F32"/>
    <w:rsid w:val="00534B05"/>
    <w:rsid w:val="00557460"/>
    <w:rsid w:val="00561D87"/>
    <w:rsid w:val="00562DFB"/>
    <w:rsid w:val="00562E8F"/>
    <w:rsid w:val="005724FA"/>
    <w:rsid w:val="00580097"/>
    <w:rsid w:val="00581B80"/>
    <w:rsid w:val="0059065A"/>
    <w:rsid w:val="00595E76"/>
    <w:rsid w:val="005B24C9"/>
    <w:rsid w:val="005C7B68"/>
    <w:rsid w:val="005D08FC"/>
    <w:rsid w:val="005E094D"/>
    <w:rsid w:val="005E45E0"/>
    <w:rsid w:val="005E6A19"/>
    <w:rsid w:val="005F0191"/>
    <w:rsid w:val="005F2AF3"/>
    <w:rsid w:val="005F4CA2"/>
    <w:rsid w:val="005F6D0A"/>
    <w:rsid w:val="0060127D"/>
    <w:rsid w:val="00613E36"/>
    <w:rsid w:val="00615852"/>
    <w:rsid w:val="00621AB7"/>
    <w:rsid w:val="006251FB"/>
    <w:rsid w:val="00630FD9"/>
    <w:rsid w:val="006443D2"/>
    <w:rsid w:val="00660102"/>
    <w:rsid w:val="00665D67"/>
    <w:rsid w:val="00674518"/>
    <w:rsid w:val="006816D7"/>
    <w:rsid w:val="006A305C"/>
    <w:rsid w:val="006C7811"/>
    <w:rsid w:val="006E4E61"/>
    <w:rsid w:val="00707A4A"/>
    <w:rsid w:val="00710AF7"/>
    <w:rsid w:val="00720DFE"/>
    <w:rsid w:val="00720E32"/>
    <w:rsid w:val="00734882"/>
    <w:rsid w:val="007368B3"/>
    <w:rsid w:val="00736E08"/>
    <w:rsid w:val="00737836"/>
    <w:rsid w:val="00740AFF"/>
    <w:rsid w:val="007411B4"/>
    <w:rsid w:val="0075567B"/>
    <w:rsid w:val="00756E16"/>
    <w:rsid w:val="00762DA3"/>
    <w:rsid w:val="00797AC5"/>
    <w:rsid w:val="007A00EF"/>
    <w:rsid w:val="007A3AEE"/>
    <w:rsid w:val="007D3547"/>
    <w:rsid w:val="007E3B6A"/>
    <w:rsid w:val="007F169B"/>
    <w:rsid w:val="007F219B"/>
    <w:rsid w:val="007F30F1"/>
    <w:rsid w:val="007F6086"/>
    <w:rsid w:val="007F63A1"/>
    <w:rsid w:val="00802CA5"/>
    <w:rsid w:val="00803FAC"/>
    <w:rsid w:val="00806D40"/>
    <w:rsid w:val="00807AF2"/>
    <w:rsid w:val="00815FC2"/>
    <w:rsid w:val="008165A7"/>
    <w:rsid w:val="00821D8A"/>
    <w:rsid w:val="008264C2"/>
    <w:rsid w:val="008306BB"/>
    <w:rsid w:val="00837C94"/>
    <w:rsid w:val="0084151E"/>
    <w:rsid w:val="00842ACA"/>
    <w:rsid w:val="008431CB"/>
    <w:rsid w:val="008462D4"/>
    <w:rsid w:val="00866794"/>
    <w:rsid w:val="00866C2B"/>
    <w:rsid w:val="00870346"/>
    <w:rsid w:val="00873645"/>
    <w:rsid w:val="008747F4"/>
    <w:rsid w:val="00876045"/>
    <w:rsid w:val="0088561E"/>
    <w:rsid w:val="00886DAE"/>
    <w:rsid w:val="00890E29"/>
    <w:rsid w:val="008913F0"/>
    <w:rsid w:val="00893AA4"/>
    <w:rsid w:val="008950A3"/>
    <w:rsid w:val="0089559D"/>
    <w:rsid w:val="008A098B"/>
    <w:rsid w:val="008A3D00"/>
    <w:rsid w:val="008B0443"/>
    <w:rsid w:val="008B0B1A"/>
    <w:rsid w:val="008B1F18"/>
    <w:rsid w:val="008B374D"/>
    <w:rsid w:val="008C4971"/>
    <w:rsid w:val="008D3455"/>
    <w:rsid w:val="008D5551"/>
    <w:rsid w:val="008E5B5A"/>
    <w:rsid w:val="008E78CB"/>
    <w:rsid w:val="008F0766"/>
    <w:rsid w:val="008F1F13"/>
    <w:rsid w:val="008F6539"/>
    <w:rsid w:val="0090128E"/>
    <w:rsid w:val="00912C03"/>
    <w:rsid w:val="009134B6"/>
    <w:rsid w:val="009166E3"/>
    <w:rsid w:val="00943333"/>
    <w:rsid w:val="00947F71"/>
    <w:rsid w:val="00970501"/>
    <w:rsid w:val="009705D9"/>
    <w:rsid w:val="00974194"/>
    <w:rsid w:val="00975542"/>
    <w:rsid w:val="00980046"/>
    <w:rsid w:val="00982129"/>
    <w:rsid w:val="00985FAC"/>
    <w:rsid w:val="009867E3"/>
    <w:rsid w:val="00990E5B"/>
    <w:rsid w:val="009B0E72"/>
    <w:rsid w:val="009C7D95"/>
    <w:rsid w:val="009E388C"/>
    <w:rsid w:val="009F4BB2"/>
    <w:rsid w:val="00A13764"/>
    <w:rsid w:val="00A31F57"/>
    <w:rsid w:val="00A321C6"/>
    <w:rsid w:val="00A46FA6"/>
    <w:rsid w:val="00A54AA2"/>
    <w:rsid w:val="00A54C6C"/>
    <w:rsid w:val="00A55552"/>
    <w:rsid w:val="00A67EA6"/>
    <w:rsid w:val="00A72677"/>
    <w:rsid w:val="00A879AC"/>
    <w:rsid w:val="00A9123A"/>
    <w:rsid w:val="00A92454"/>
    <w:rsid w:val="00A92F78"/>
    <w:rsid w:val="00A94FDB"/>
    <w:rsid w:val="00A97C05"/>
    <w:rsid w:val="00AA10CA"/>
    <w:rsid w:val="00AA541D"/>
    <w:rsid w:val="00AB5EB2"/>
    <w:rsid w:val="00AC369A"/>
    <w:rsid w:val="00AD541E"/>
    <w:rsid w:val="00AD5AA9"/>
    <w:rsid w:val="00AE00AA"/>
    <w:rsid w:val="00AE582F"/>
    <w:rsid w:val="00AE7651"/>
    <w:rsid w:val="00AF0D8A"/>
    <w:rsid w:val="00AF4DF2"/>
    <w:rsid w:val="00B02145"/>
    <w:rsid w:val="00B04726"/>
    <w:rsid w:val="00B04D17"/>
    <w:rsid w:val="00B1122A"/>
    <w:rsid w:val="00B12A9A"/>
    <w:rsid w:val="00B14AF8"/>
    <w:rsid w:val="00B4102E"/>
    <w:rsid w:val="00B4260A"/>
    <w:rsid w:val="00B45BD9"/>
    <w:rsid w:val="00B51404"/>
    <w:rsid w:val="00B61F77"/>
    <w:rsid w:val="00B722AD"/>
    <w:rsid w:val="00B74B23"/>
    <w:rsid w:val="00B760CA"/>
    <w:rsid w:val="00B761A8"/>
    <w:rsid w:val="00B85A0A"/>
    <w:rsid w:val="00B96301"/>
    <w:rsid w:val="00BA1F07"/>
    <w:rsid w:val="00BB47D7"/>
    <w:rsid w:val="00BC10B5"/>
    <w:rsid w:val="00BC4A01"/>
    <w:rsid w:val="00BD43C5"/>
    <w:rsid w:val="00BD5101"/>
    <w:rsid w:val="00BE21FD"/>
    <w:rsid w:val="00BE4318"/>
    <w:rsid w:val="00BE50CC"/>
    <w:rsid w:val="00BF2667"/>
    <w:rsid w:val="00BF3544"/>
    <w:rsid w:val="00C12312"/>
    <w:rsid w:val="00C17121"/>
    <w:rsid w:val="00C26428"/>
    <w:rsid w:val="00C31710"/>
    <w:rsid w:val="00C31F10"/>
    <w:rsid w:val="00C419B2"/>
    <w:rsid w:val="00C46816"/>
    <w:rsid w:val="00C47BC4"/>
    <w:rsid w:val="00C56D78"/>
    <w:rsid w:val="00C570F2"/>
    <w:rsid w:val="00C61A81"/>
    <w:rsid w:val="00C63655"/>
    <w:rsid w:val="00C67DDA"/>
    <w:rsid w:val="00C812D0"/>
    <w:rsid w:val="00C86428"/>
    <w:rsid w:val="00C95558"/>
    <w:rsid w:val="00C97538"/>
    <w:rsid w:val="00CA14D4"/>
    <w:rsid w:val="00CB7AEE"/>
    <w:rsid w:val="00CC4B16"/>
    <w:rsid w:val="00CC7363"/>
    <w:rsid w:val="00CD12DB"/>
    <w:rsid w:val="00CD6BD0"/>
    <w:rsid w:val="00CD71CC"/>
    <w:rsid w:val="00CE15AB"/>
    <w:rsid w:val="00CE7405"/>
    <w:rsid w:val="00CE7CA7"/>
    <w:rsid w:val="00CF0CCD"/>
    <w:rsid w:val="00D2222C"/>
    <w:rsid w:val="00D26356"/>
    <w:rsid w:val="00D264E6"/>
    <w:rsid w:val="00D27D29"/>
    <w:rsid w:val="00D90F4D"/>
    <w:rsid w:val="00DA575D"/>
    <w:rsid w:val="00DA57E0"/>
    <w:rsid w:val="00DA61C6"/>
    <w:rsid w:val="00DB671E"/>
    <w:rsid w:val="00DC1960"/>
    <w:rsid w:val="00DC71C3"/>
    <w:rsid w:val="00DE478A"/>
    <w:rsid w:val="00DF74C7"/>
    <w:rsid w:val="00E002C3"/>
    <w:rsid w:val="00E0370C"/>
    <w:rsid w:val="00E12981"/>
    <w:rsid w:val="00E21CDB"/>
    <w:rsid w:val="00E26DDC"/>
    <w:rsid w:val="00E4635A"/>
    <w:rsid w:val="00E54310"/>
    <w:rsid w:val="00E6026C"/>
    <w:rsid w:val="00E60A3A"/>
    <w:rsid w:val="00E65CE0"/>
    <w:rsid w:val="00E70D89"/>
    <w:rsid w:val="00E71E8F"/>
    <w:rsid w:val="00E72341"/>
    <w:rsid w:val="00E7327B"/>
    <w:rsid w:val="00E75871"/>
    <w:rsid w:val="00E86E6F"/>
    <w:rsid w:val="00EA34C1"/>
    <w:rsid w:val="00EA5885"/>
    <w:rsid w:val="00EC687A"/>
    <w:rsid w:val="00EC6E9B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F1F"/>
    <w:rsid w:val="00EF6C45"/>
    <w:rsid w:val="00F02D1F"/>
    <w:rsid w:val="00F07C28"/>
    <w:rsid w:val="00F16625"/>
    <w:rsid w:val="00F318AE"/>
    <w:rsid w:val="00F31A24"/>
    <w:rsid w:val="00F3465A"/>
    <w:rsid w:val="00F53BB1"/>
    <w:rsid w:val="00F64036"/>
    <w:rsid w:val="00F67493"/>
    <w:rsid w:val="00F737D6"/>
    <w:rsid w:val="00F933DC"/>
    <w:rsid w:val="00FB52CC"/>
    <w:rsid w:val="00FB590B"/>
    <w:rsid w:val="00FC056D"/>
    <w:rsid w:val="00FC1315"/>
    <w:rsid w:val="00FD3B40"/>
    <w:rsid w:val="00FD6563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2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0</TotalTime>
  <Pages>4</Pages>
  <Words>691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4350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2</cp:revision>
  <cp:lastPrinted>2004-11-17T10:40:00Z</cp:lastPrinted>
  <dcterms:created xsi:type="dcterms:W3CDTF">2024-10-22T11:28:00Z</dcterms:created>
  <dcterms:modified xsi:type="dcterms:W3CDTF">2024-10-22T11:28:00Z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