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61E88" w14:textId="77777777" w:rsidR="00CB7AEE" w:rsidRDefault="00CB7AEE">
      <w:pPr>
        <w:rPr>
          <w:rFonts w:ascii="Trebuchet MS" w:hAnsi="Trebuchet MS"/>
          <w:sz w:val="22"/>
          <w:szCs w:val="22"/>
        </w:rPr>
      </w:pPr>
    </w:p>
    <w:p w14:paraId="55CFEF9F" w14:textId="77777777" w:rsidR="00E65CE0" w:rsidRDefault="00E65CE0" w:rsidP="00E65CE0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Til Styrets medlemmer</w:t>
      </w:r>
    </w:p>
    <w:p w14:paraId="25287C1B" w14:textId="2DAC0DA1" w:rsidR="00E65CE0" w:rsidRDefault="00E8520B" w:rsidP="00E65CE0">
      <w:pPr>
        <w:spacing w:before="240" w:after="2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Referat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styremøte nr.</w:t>
      </w:r>
      <w:r w:rsidR="008462D4">
        <w:rPr>
          <w:rFonts w:ascii="Arial" w:hAnsi="Arial" w:cs="Arial"/>
          <w:b/>
          <w:bCs/>
          <w:sz w:val="32"/>
          <w:szCs w:val="32"/>
        </w:rPr>
        <w:t>2/</w:t>
      </w:r>
      <w:r w:rsidR="00E65CE0">
        <w:rPr>
          <w:rFonts w:ascii="Arial" w:hAnsi="Arial" w:cs="Arial"/>
          <w:b/>
          <w:bCs/>
          <w:sz w:val="32"/>
          <w:szCs w:val="32"/>
        </w:rPr>
        <w:t>202</w:t>
      </w:r>
      <w:r w:rsidR="00350B6D">
        <w:rPr>
          <w:rFonts w:ascii="Arial" w:hAnsi="Arial" w:cs="Arial"/>
          <w:b/>
          <w:bCs/>
          <w:sz w:val="32"/>
          <w:szCs w:val="32"/>
        </w:rPr>
        <w:t>4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NJFF-Nordland</w:t>
      </w:r>
    </w:p>
    <w:p w14:paraId="1D2DED61" w14:textId="018C9F84" w:rsidR="00E65CE0" w:rsidRDefault="00E65CE0" w:rsidP="00E65CE0">
      <w:pPr>
        <w:spacing w:after="120"/>
        <w:ind w:left="1418" w:hanging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Møtedato:</w:t>
      </w:r>
      <w:r>
        <w:rPr>
          <w:rFonts w:ascii="Arial" w:hAnsi="Arial" w:cs="Arial"/>
        </w:rPr>
        <w:tab/>
      </w:r>
      <w:r w:rsidR="008462D4">
        <w:rPr>
          <w:rFonts w:ascii="Arial" w:hAnsi="Arial" w:cs="Arial"/>
        </w:rPr>
        <w:t>28.</w:t>
      </w:r>
      <w:r w:rsidR="00595E76">
        <w:rPr>
          <w:rFonts w:ascii="Arial" w:hAnsi="Arial" w:cs="Arial"/>
        </w:rPr>
        <w:t>02</w:t>
      </w:r>
      <w:r>
        <w:rPr>
          <w:rFonts w:ascii="Arial" w:hAnsi="Arial" w:cs="Arial"/>
        </w:rPr>
        <w:t>.</w:t>
      </w:r>
      <w:r w:rsidR="00374171">
        <w:rPr>
          <w:rFonts w:ascii="Arial" w:hAnsi="Arial" w:cs="Arial"/>
        </w:rPr>
        <w:t>202</w:t>
      </w:r>
      <w:r w:rsidR="00595E76">
        <w:rPr>
          <w:rFonts w:ascii="Arial" w:hAnsi="Arial" w:cs="Arial"/>
        </w:rPr>
        <w:t>4</w:t>
      </w:r>
    </w:p>
    <w:p w14:paraId="05F8665A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Møtested:</w:t>
      </w:r>
      <w:r>
        <w:rPr>
          <w:rFonts w:ascii="Arial" w:hAnsi="Arial" w:cs="Arial"/>
        </w:rPr>
        <w:tab/>
        <w:t>Teams</w:t>
      </w:r>
    </w:p>
    <w:p w14:paraId="257B427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Møtestart:</w:t>
      </w:r>
      <w:r>
        <w:rPr>
          <w:rFonts w:ascii="Arial" w:hAnsi="Arial" w:cs="Arial"/>
        </w:rPr>
        <w:tab/>
        <w:t>18.00</w:t>
      </w:r>
    </w:p>
    <w:p w14:paraId="04B0C84A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Møteslutt:</w:t>
      </w:r>
      <w:r>
        <w:rPr>
          <w:rFonts w:ascii="Arial" w:hAnsi="Arial" w:cs="Arial"/>
        </w:rPr>
        <w:tab/>
        <w:t>20.30</w:t>
      </w:r>
    </w:p>
    <w:p w14:paraId="0D006D31" w14:textId="77777777" w:rsidR="00E65CE0" w:rsidRDefault="00E65CE0" w:rsidP="00E65CE0">
      <w:pPr>
        <w:spacing w:after="120"/>
        <w:ind w:left="1418" w:hanging="1418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Innkalte:</w:t>
      </w:r>
    </w:p>
    <w:p w14:paraId="6469AE04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Steinar Høgaas.</w:t>
      </w:r>
    </w:p>
    <w:p w14:paraId="4545B8A7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Nestleder og leder av hundeutvalget Norvald Ruderaas.</w:t>
      </w:r>
    </w:p>
    <w:p w14:paraId="1EC9B969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Sekretær Tove Bergkvist.</w:t>
      </w:r>
    </w:p>
    <w:p w14:paraId="3BDAA359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jaktutvalget Christer Øveraas.</w:t>
      </w:r>
    </w:p>
    <w:p w14:paraId="4DB95BA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skytterutvalget Stig Zachariassen.</w:t>
      </w:r>
    </w:p>
    <w:p w14:paraId="5AFD289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kvinneutvalget Beate Solli Nilsen.</w:t>
      </w:r>
    </w:p>
    <w:p w14:paraId="3D0A574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ungdomsutvalget Ivan Kleven.</w:t>
      </w:r>
    </w:p>
    <w:p w14:paraId="50C2603C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fiskeutvalget Cathrine Markussen.</w:t>
      </w:r>
    </w:p>
    <w:p w14:paraId="4BF2AECB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Administrasjonen: Ylva Edvardsen-Kvam, Jens Egil Pedersen.</w:t>
      </w:r>
    </w:p>
    <w:p w14:paraId="38288926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Saksliste med papirer sendes også nestledere og varamedlemmer.</w:t>
      </w:r>
    </w:p>
    <w:p w14:paraId="062243C3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Nestledere innkalles når utvalgsleder ikke kan delta. Varamedlemmer innkalles ved behov.</w:t>
      </w:r>
    </w:p>
    <w:p w14:paraId="46A6D57B" w14:textId="6583F8EF" w:rsidR="00C31710" w:rsidRPr="00522124" w:rsidRDefault="00E8520B" w:rsidP="00E65CE0">
      <w:pPr>
        <w:pStyle w:val="Overskrift1"/>
        <w:pBdr>
          <w:top w:val="single" w:sz="8" w:space="6" w:color="auto"/>
        </w:pBdr>
        <w:rPr>
          <w:rFonts w:eastAsiaTheme="minorHAnsi"/>
          <w:sz w:val="28"/>
          <w:szCs w:val="28"/>
        </w:rPr>
      </w:pPr>
      <w:r w:rsidRPr="00522124">
        <w:rPr>
          <w:rFonts w:eastAsiaTheme="minorHAnsi"/>
          <w:sz w:val="28"/>
          <w:szCs w:val="28"/>
        </w:rPr>
        <w:t xml:space="preserve">Til Stede: </w:t>
      </w:r>
      <w:r w:rsidR="00C24BE5" w:rsidRPr="00522124">
        <w:rPr>
          <w:rFonts w:eastAsiaTheme="minorHAnsi"/>
          <w:sz w:val="28"/>
          <w:szCs w:val="28"/>
        </w:rPr>
        <w:t xml:space="preserve">Steinar, </w:t>
      </w:r>
      <w:r w:rsidR="001C0D16" w:rsidRPr="00522124">
        <w:rPr>
          <w:rFonts w:eastAsiaTheme="minorHAnsi"/>
          <w:sz w:val="28"/>
          <w:szCs w:val="28"/>
        </w:rPr>
        <w:t>Be</w:t>
      </w:r>
      <w:r w:rsidR="00BB1A0A" w:rsidRPr="00522124">
        <w:rPr>
          <w:rFonts w:eastAsiaTheme="minorHAnsi"/>
          <w:sz w:val="28"/>
          <w:szCs w:val="28"/>
        </w:rPr>
        <w:t>ate, Norvald, Cathrine, Christer</w:t>
      </w:r>
      <w:r w:rsidR="00647E21">
        <w:rPr>
          <w:rFonts w:eastAsiaTheme="minorHAnsi"/>
          <w:sz w:val="28"/>
          <w:szCs w:val="28"/>
        </w:rPr>
        <w:t>, Ivan.</w:t>
      </w:r>
    </w:p>
    <w:p w14:paraId="3D09DD14" w14:textId="29839DF6" w:rsidR="00BB1A0A" w:rsidRPr="00522124" w:rsidRDefault="00BB1A0A" w:rsidP="00BB1A0A">
      <w:pPr>
        <w:rPr>
          <w:rFonts w:eastAsiaTheme="minorHAnsi"/>
          <w:sz w:val="28"/>
          <w:szCs w:val="28"/>
        </w:rPr>
      </w:pPr>
      <w:r w:rsidRPr="00522124">
        <w:rPr>
          <w:rFonts w:eastAsiaTheme="minorHAnsi"/>
          <w:sz w:val="28"/>
          <w:szCs w:val="28"/>
        </w:rPr>
        <w:t xml:space="preserve">Fra </w:t>
      </w:r>
      <w:proofErr w:type="spellStart"/>
      <w:r w:rsidRPr="00522124">
        <w:rPr>
          <w:rFonts w:eastAsiaTheme="minorHAnsi"/>
          <w:sz w:val="28"/>
          <w:szCs w:val="28"/>
        </w:rPr>
        <w:t>Admin</w:t>
      </w:r>
      <w:proofErr w:type="spellEnd"/>
      <w:r w:rsidRPr="00522124">
        <w:rPr>
          <w:rFonts w:eastAsiaTheme="minorHAnsi"/>
          <w:sz w:val="28"/>
          <w:szCs w:val="28"/>
        </w:rPr>
        <w:t xml:space="preserve">: </w:t>
      </w:r>
      <w:r w:rsidR="00D26BF6" w:rsidRPr="00522124">
        <w:rPr>
          <w:rFonts w:eastAsiaTheme="minorHAnsi"/>
          <w:sz w:val="28"/>
          <w:szCs w:val="28"/>
        </w:rPr>
        <w:t xml:space="preserve">Ylva, Jens Egil </w:t>
      </w:r>
    </w:p>
    <w:p w14:paraId="2A93BD7C" w14:textId="55BCB57B" w:rsidR="00C31710" w:rsidRDefault="00C31710" w:rsidP="00C31710">
      <w:pPr>
        <w:rPr>
          <w:rFonts w:eastAsiaTheme="minorHAnsi"/>
        </w:rPr>
      </w:pPr>
    </w:p>
    <w:p w14:paraId="438B1F5D" w14:textId="4B3F15B1" w:rsidR="00C31710" w:rsidRDefault="00C31710" w:rsidP="00C31710">
      <w:pPr>
        <w:rPr>
          <w:rFonts w:eastAsiaTheme="minorHAnsi"/>
        </w:rPr>
      </w:pPr>
    </w:p>
    <w:p w14:paraId="4E2FF826" w14:textId="214FA345" w:rsidR="00C31710" w:rsidRDefault="00C31710" w:rsidP="00C31710">
      <w:pPr>
        <w:rPr>
          <w:rFonts w:eastAsiaTheme="minorHAnsi"/>
        </w:rPr>
      </w:pPr>
    </w:p>
    <w:p w14:paraId="07376343" w14:textId="72E7C8F8" w:rsidR="00C31710" w:rsidRDefault="00C31710" w:rsidP="00C31710">
      <w:pPr>
        <w:rPr>
          <w:rFonts w:eastAsiaTheme="minorHAnsi"/>
        </w:rPr>
      </w:pPr>
    </w:p>
    <w:p w14:paraId="4115C4CF" w14:textId="7B2C16A2" w:rsidR="00C31710" w:rsidRDefault="00C31710" w:rsidP="00C31710">
      <w:pPr>
        <w:rPr>
          <w:rFonts w:eastAsiaTheme="minorHAnsi"/>
        </w:rPr>
      </w:pPr>
    </w:p>
    <w:p w14:paraId="656D3218" w14:textId="2927BCA1" w:rsidR="00C31710" w:rsidRDefault="00C31710" w:rsidP="00C31710">
      <w:pPr>
        <w:rPr>
          <w:rFonts w:eastAsiaTheme="minorHAnsi"/>
        </w:rPr>
      </w:pPr>
    </w:p>
    <w:p w14:paraId="747C3444" w14:textId="5BEE155B" w:rsidR="00C31710" w:rsidRDefault="00C31710" w:rsidP="00C31710">
      <w:pPr>
        <w:rPr>
          <w:rFonts w:eastAsiaTheme="minorHAnsi"/>
        </w:rPr>
      </w:pPr>
    </w:p>
    <w:p w14:paraId="57B61940" w14:textId="7FF39A3E" w:rsidR="00C31710" w:rsidRDefault="00C31710" w:rsidP="00C31710">
      <w:pPr>
        <w:rPr>
          <w:rFonts w:eastAsiaTheme="minorHAnsi"/>
        </w:rPr>
      </w:pPr>
    </w:p>
    <w:p w14:paraId="3F712F3D" w14:textId="428E5494" w:rsidR="00C31710" w:rsidRDefault="00C31710" w:rsidP="00C31710">
      <w:pPr>
        <w:rPr>
          <w:rFonts w:eastAsiaTheme="minorHAnsi"/>
        </w:rPr>
      </w:pPr>
    </w:p>
    <w:p w14:paraId="694F81C9" w14:textId="2A32FBEC" w:rsidR="00C31710" w:rsidRDefault="00C31710" w:rsidP="00C31710">
      <w:pPr>
        <w:rPr>
          <w:rFonts w:eastAsiaTheme="minorHAnsi"/>
        </w:rPr>
      </w:pPr>
    </w:p>
    <w:p w14:paraId="00F768E6" w14:textId="2E800311" w:rsidR="00C31710" w:rsidRDefault="00C31710" w:rsidP="00C31710">
      <w:pPr>
        <w:rPr>
          <w:rFonts w:eastAsiaTheme="minorHAnsi"/>
        </w:rPr>
      </w:pPr>
    </w:p>
    <w:p w14:paraId="00026FE8" w14:textId="788BD641" w:rsidR="00C31710" w:rsidRDefault="00C31710" w:rsidP="00C31710">
      <w:pPr>
        <w:rPr>
          <w:rFonts w:eastAsiaTheme="minorHAnsi"/>
        </w:rPr>
      </w:pPr>
    </w:p>
    <w:p w14:paraId="27A7824D" w14:textId="603E8562" w:rsidR="00C31710" w:rsidRDefault="00C31710" w:rsidP="00C31710">
      <w:pPr>
        <w:rPr>
          <w:rFonts w:eastAsiaTheme="minorHAnsi"/>
        </w:rPr>
      </w:pPr>
    </w:p>
    <w:p w14:paraId="598FF065" w14:textId="02062CD6" w:rsidR="00C31710" w:rsidRDefault="00C31710" w:rsidP="00C31710">
      <w:pPr>
        <w:rPr>
          <w:rFonts w:eastAsiaTheme="minorHAnsi"/>
        </w:rPr>
      </w:pPr>
    </w:p>
    <w:p w14:paraId="41F2AE90" w14:textId="77777777" w:rsidR="00C31710" w:rsidRDefault="00C31710" w:rsidP="00C31710">
      <w:pPr>
        <w:rPr>
          <w:rFonts w:eastAsiaTheme="minorHAnsi"/>
        </w:rPr>
      </w:pPr>
    </w:p>
    <w:p w14:paraId="434C24EF" w14:textId="2586972A" w:rsidR="00C31710" w:rsidRDefault="00C31710" w:rsidP="00C31710">
      <w:pPr>
        <w:rPr>
          <w:rFonts w:eastAsiaTheme="minorHAnsi"/>
        </w:rPr>
      </w:pPr>
    </w:p>
    <w:p w14:paraId="1C536948" w14:textId="7945AC5C" w:rsidR="007C4A0F" w:rsidRDefault="007C4A0F" w:rsidP="00772AB7">
      <w:pPr>
        <w:textAlignment w:val="baseline"/>
        <w:rPr>
          <w:rFonts w:eastAsiaTheme="minorHAnsi"/>
        </w:rPr>
      </w:pPr>
    </w:p>
    <w:p w14:paraId="5A7241BE" w14:textId="77777777" w:rsidR="00772AB7" w:rsidRDefault="00772AB7" w:rsidP="00772AB7">
      <w:pPr>
        <w:textAlignment w:val="baseline"/>
        <w:rPr>
          <w:rFonts w:eastAsiaTheme="minorHAnsi"/>
        </w:rPr>
      </w:pPr>
    </w:p>
    <w:p w14:paraId="7B1C9FC7" w14:textId="77777777" w:rsidR="00772AB7" w:rsidRDefault="00772AB7" w:rsidP="00772AB7">
      <w:pPr>
        <w:textAlignment w:val="baseline"/>
        <w:rPr>
          <w:rFonts w:eastAsiaTheme="minorHAnsi"/>
        </w:rPr>
      </w:pPr>
    </w:p>
    <w:p w14:paraId="3F6889E3" w14:textId="77777777" w:rsidR="00772AB7" w:rsidRPr="00772AB7" w:rsidRDefault="00772AB7" w:rsidP="00772AB7">
      <w:pPr>
        <w:textAlignment w:val="baseline"/>
        <w:rPr>
          <w:rFonts w:ascii="Segoe UI" w:hAnsi="Segoe UI" w:cs="Segoe UI"/>
          <w:sz w:val="18"/>
          <w:szCs w:val="18"/>
        </w:rPr>
      </w:pPr>
    </w:p>
    <w:p w14:paraId="18F8CA1F" w14:textId="77777777" w:rsidR="007C4A0F" w:rsidRDefault="007C4A0F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561F01A6" w14:textId="46FAA781" w:rsidR="00341882" w:rsidRDefault="00E8520B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lastRenderedPageBreak/>
        <w:t>REFERAT:</w:t>
      </w:r>
    </w:p>
    <w:p w14:paraId="72C82361" w14:textId="77777777" w:rsidR="00E8520B" w:rsidRDefault="00E8520B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4ECD2D7B" w14:textId="3056953C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tbl>
      <w:tblPr>
        <w:tblW w:w="920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355"/>
      </w:tblGrid>
      <w:tr w:rsidR="00E8520B" w:rsidRPr="00B4260A" w14:paraId="483B28B1" w14:textId="77777777" w:rsidTr="00020624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38C2584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10/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  <w:p w14:paraId="228800A9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68E26B7" w14:textId="77777777" w:rsidR="00E8520B" w:rsidRDefault="00E8520B" w:rsidP="00020624">
            <w:pPr>
              <w:textAlignment w:val="baseline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Godkjenning av </w:t>
            </w:r>
          </w:p>
          <w:p w14:paraId="267013B9" w14:textId="77777777" w:rsidR="00E8520B" w:rsidRPr="00394674" w:rsidRDefault="00E8520B" w:rsidP="00020624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4"/>
                <w:szCs w:val="24"/>
              </w:rPr>
              <w:t>innkalling og saksliste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– </w:t>
            </w:r>
          </w:p>
          <w:p w14:paraId="34B1607F" w14:textId="77777777" w:rsidR="00E8520B" w:rsidRDefault="00E8520B" w:rsidP="00020624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Referat fra Styremøte nr.1-24 – </w:t>
            </w:r>
          </w:p>
          <w:p w14:paraId="13CFBC22" w14:textId="77777777" w:rsidR="00E8520B" w:rsidRPr="00B4260A" w:rsidRDefault="00E8520B" w:rsidP="00020624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Saker til eventuelt</w:t>
            </w:r>
          </w:p>
          <w:p w14:paraId="23712F95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E8520B" w:rsidRPr="00B4260A" w14:paraId="22C509E6" w14:textId="77777777" w:rsidTr="00020624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2094E5AB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11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24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0B3BA305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09E9BEC0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7478D9C" w14:textId="77777777" w:rsidR="00E8520B" w:rsidRDefault="00E8520B" w:rsidP="00020624">
            <w:pPr>
              <w:pStyle w:val="v1msonormal"/>
              <w:rPr>
                <w:b/>
                <w:bCs/>
                <w:sz w:val="24"/>
                <w:szCs w:val="24"/>
              </w:rPr>
            </w:pPr>
            <w:r w:rsidRPr="0046428F">
              <w:rPr>
                <w:b/>
                <w:bCs/>
                <w:sz w:val="24"/>
                <w:szCs w:val="24"/>
              </w:rPr>
              <w:t>Status økonomi</w:t>
            </w:r>
          </w:p>
          <w:p w14:paraId="3F108CE9" w14:textId="77777777" w:rsidR="00E8520B" w:rsidRDefault="00E8520B" w:rsidP="00020624">
            <w:pPr>
              <w:pStyle w:val="v1msonormal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Regnskap og budsjett ikke klart!</w:t>
            </w:r>
          </w:p>
          <w:p w14:paraId="78FAAE6B" w14:textId="77777777" w:rsidR="00E8520B" w:rsidRDefault="00E8520B" w:rsidP="00020624">
            <w:pPr>
              <w:pStyle w:val="v1msonormal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RS har avtale med Madsens regnskap på Rognan i morgentidlig</w:t>
            </w:r>
          </w:p>
          <w:p w14:paraId="58F7C82E" w14:textId="77777777" w:rsidR="00E8520B" w:rsidRDefault="00E8520B" w:rsidP="00020624">
            <w:pPr>
              <w:pStyle w:val="v1msonormal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RS vil ikke føre regnskap mer og får anbud fra regnskapskontor for regnskapsføring.</w:t>
            </w:r>
          </w:p>
          <w:tbl>
            <w:tblPr>
              <w:tblStyle w:val="Tabellrutenet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8330"/>
            </w:tblGrid>
            <w:tr w:rsidR="007C4A0F" w14:paraId="1557CCB6" w14:textId="77777777" w:rsidTr="007C4A0F">
              <w:tc>
                <w:tcPr>
                  <w:tcW w:w="8330" w:type="dxa"/>
                </w:tcPr>
                <w:p w14:paraId="62283F07" w14:textId="142448B3" w:rsidR="00F21B50" w:rsidRDefault="000130C8" w:rsidP="009B292E">
                  <w:pPr>
                    <w:pStyle w:val="v1msonormal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Ylva: Årsmøtepapirene sendes ut uten regnskap. Og ettersendes</w:t>
                  </w:r>
                  <w:r w:rsidR="00F21B50">
                    <w:rPr>
                      <w:sz w:val="24"/>
                      <w:szCs w:val="24"/>
                    </w:rPr>
                    <w:t xml:space="preserve"> så fort det er klart.</w:t>
                  </w:r>
                  <w:r w:rsidR="003C7717">
                    <w:rPr>
                      <w:sz w:val="24"/>
                      <w:szCs w:val="24"/>
                    </w:rPr>
                    <w:t xml:space="preserve"> Revisorgodkjenning </w:t>
                  </w:r>
                  <w:r w:rsidR="00832D0C">
                    <w:rPr>
                      <w:sz w:val="24"/>
                      <w:szCs w:val="24"/>
                    </w:rPr>
                    <w:t>blir ikke klart til årsmøtet.</w:t>
                  </w:r>
                </w:p>
                <w:p w14:paraId="39B8B8BB" w14:textId="77777777" w:rsidR="000130C8" w:rsidRDefault="00983FD8" w:rsidP="009B292E">
                  <w:pPr>
                    <w:pStyle w:val="v1msonormal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Ylva:</w:t>
                  </w:r>
                  <w:r w:rsidR="00423C6A">
                    <w:rPr>
                      <w:sz w:val="24"/>
                      <w:szCs w:val="24"/>
                    </w:rPr>
                    <w:t xml:space="preserve"> </w:t>
                  </w:r>
                </w:p>
                <w:p w14:paraId="7EBF4B89" w14:textId="7A202F22" w:rsidR="00423C6A" w:rsidRPr="00CD31E7" w:rsidRDefault="00423C6A" w:rsidP="009B292E">
                  <w:pPr>
                    <w:pStyle w:val="v1msonormal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CD31E7">
                    <w:rPr>
                      <w:b/>
                      <w:bCs/>
                      <w:color w:val="FF0000"/>
                      <w:sz w:val="24"/>
                      <w:szCs w:val="24"/>
                    </w:rPr>
                    <w:t>Vedtak: Styret foresl</w:t>
                  </w:r>
                  <w:r w:rsidR="00A07665" w:rsidRPr="00CD31E7">
                    <w:rPr>
                      <w:b/>
                      <w:bCs/>
                      <w:color w:val="FF0000"/>
                      <w:sz w:val="24"/>
                      <w:szCs w:val="24"/>
                    </w:rPr>
                    <w:t>år at det skal velges ny ka</w:t>
                  </w:r>
                  <w:r w:rsidR="00295CD6" w:rsidRPr="00CD31E7">
                    <w:rPr>
                      <w:b/>
                      <w:bCs/>
                      <w:color w:val="FF0000"/>
                      <w:sz w:val="24"/>
                      <w:szCs w:val="24"/>
                    </w:rPr>
                    <w:t>s</w:t>
                  </w:r>
                  <w:r w:rsidR="00A07665" w:rsidRPr="00CD31E7">
                    <w:rPr>
                      <w:b/>
                      <w:bCs/>
                      <w:color w:val="FF0000"/>
                      <w:sz w:val="24"/>
                      <w:szCs w:val="24"/>
                    </w:rPr>
                    <w:t>serer</w:t>
                  </w:r>
                  <w:r w:rsidR="00295CD6" w:rsidRPr="00CD31E7">
                    <w:rPr>
                      <w:b/>
                      <w:bCs/>
                      <w:color w:val="FF0000"/>
                      <w:sz w:val="24"/>
                      <w:szCs w:val="24"/>
                    </w:rPr>
                    <w:t xml:space="preserve"> på årets årsmøte</w:t>
                  </w:r>
                  <w:r w:rsidR="00A07665" w:rsidRPr="00CD31E7">
                    <w:rPr>
                      <w:b/>
                      <w:bCs/>
                      <w:color w:val="FF0000"/>
                      <w:sz w:val="24"/>
                      <w:szCs w:val="24"/>
                    </w:rPr>
                    <w:t xml:space="preserve">, og at dette blir </w:t>
                  </w:r>
                  <w:r w:rsidR="00295CD6" w:rsidRPr="00CD31E7">
                    <w:rPr>
                      <w:b/>
                      <w:bCs/>
                      <w:color w:val="FF0000"/>
                      <w:sz w:val="24"/>
                      <w:szCs w:val="24"/>
                    </w:rPr>
                    <w:t xml:space="preserve">et regnskapskontor. Ylva sjekker pris og tilgjengelighet. </w:t>
                  </w:r>
                </w:p>
                <w:p w14:paraId="63497D46" w14:textId="5B8A9EB4" w:rsidR="00295CD6" w:rsidRDefault="00295CD6" w:rsidP="009B292E">
                  <w:pPr>
                    <w:pStyle w:val="v1msonormal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2BD40BF6" w14:textId="77777777" w:rsidR="007C4A0F" w:rsidRDefault="007C4A0F" w:rsidP="009B292E">
            <w:pPr>
              <w:pStyle w:val="v1msonormal"/>
              <w:rPr>
                <w:sz w:val="24"/>
                <w:szCs w:val="24"/>
              </w:rPr>
            </w:pPr>
          </w:p>
          <w:p w14:paraId="44022EAA" w14:textId="77777777" w:rsidR="000130C8" w:rsidRPr="002437F3" w:rsidRDefault="000130C8" w:rsidP="009B292E">
            <w:pPr>
              <w:pStyle w:val="v1msonormal"/>
              <w:rPr>
                <w:sz w:val="24"/>
                <w:szCs w:val="24"/>
              </w:rPr>
            </w:pPr>
          </w:p>
        </w:tc>
      </w:tr>
      <w:tr w:rsidR="00E8520B" w:rsidRPr="00B4260A" w14:paraId="2649D117" w14:textId="77777777" w:rsidTr="00020624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C1983BC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12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79DFB290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15D2347A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C33F108" w14:textId="77777777" w:rsidR="00E8520B" w:rsidRDefault="00E8520B" w:rsidP="00020624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Årsmøte NJFF Nordland</w:t>
            </w:r>
          </w:p>
          <w:p w14:paraId="2FB2890A" w14:textId="77777777" w:rsidR="00E8520B" w:rsidRDefault="00E8520B" w:rsidP="00020624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Vedta program</w:t>
            </w:r>
          </w:p>
          <w:p w14:paraId="6F4002E5" w14:textId="77777777" w:rsidR="00E8520B" w:rsidRDefault="00E8520B" w:rsidP="00020624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Vedta Årsberetning</w:t>
            </w:r>
          </w:p>
          <w:p w14:paraId="05BC093A" w14:textId="77777777" w:rsidR="00E8520B" w:rsidRDefault="00E8520B" w:rsidP="00020624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Dagsorden og forretningsorden</w:t>
            </w:r>
          </w:p>
          <w:p w14:paraId="25657E14" w14:textId="77777777" w:rsidR="00F94850" w:rsidRDefault="00F94850" w:rsidP="00F94850">
            <w:pPr>
              <w:textAlignment w:val="baseline"/>
              <w:rPr>
                <w:sz w:val="24"/>
                <w:szCs w:val="24"/>
              </w:rPr>
            </w:pPr>
          </w:p>
          <w:tbl>
            <w:tblPr>
              <w:tblStyle w:val="Tabellrutenet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8330"/>
            </w:tblGrid>
            <w:tr w:rsidR="00F94850" w14:paraId="416CCFFC" w14:textId="77777777" w:rsidTr="00F94850">
              <w:tc>
                <w:tcPr>
                  <w:tcW w:w="8330" w:type="dxa"/>
                </w:tcPr>
                <w:p w14:paraId="21F90695" w14:textId="77777777" w:rsidR="00F94850" w:rsidRDefault="00F94850" w:rsidP="00F94850">
                  <w:pPr>
                    <w:textAlignment w:val="baseline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Steinar løfter tanken om å endre </w:t>
                  </w:r>
                  <w:r w:rsidR="00B27800">
                    <w:rPr>
                      <w:sz w:val="24"/>
                      <w:szCs w:val="24"/>
                    </w:rPr>
                    <w:t xml:space="preserve">øke tiden på årsmøtet, og minke tiden på fagdagen. </w:t>
                  </w:r>
                </w:p>
                <w:p w14:paraId="66E9F21A" w14:textId="77777777" w:rsidR="00B27800" w:rsidRDefault="00B27800" w:rsidP="00F94850">
                  <w:pPr>
                    <w:textAlignment w:val="baseline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-Norvald kommenterer, at han er enig, men ønsker mer info om tidligere gjennomførte årsmøter.</w:t>
                  </w:r>
                </w:p>
                <w:p w14:paraId="464CD0E6" w14:textId="098D5C98" w:rsidR="008E49FF" w:rsidRDefault="008E49FF" w:rsidP="00F94850">
                  <w:pPr>
                    <w:textAlignment w:val="baseline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Samtlige enige om at fagdagen kan flyttes 1 time, og det blir dermed kun 1 time med pause mellom fagdag og middag.</w:t>
                  </w:r>
                </w:p>
                <w:p w14:paraId="0D85662E" w14:textId="77777777" w:rsidR="009C118F" w:rsidRDefault="009C118F" w:rsidP="00F94850">
                  <w:pPr>
                    <w:textAlignment w:val="baseline"/>
                    <w:rPr>
                      <w:sz w:val="24"/>
                      <w:szCs w:val="24"/>
                    </w:rPr>
                  </w:pPr>
                </w:p>
                <w:p w14:paraId="0CD33C5D" w14:textId="1E5EE686" w:rsidR="009C118F" w:rsidRPr="009B292E" w:rsidRDefault="009C118F" w:rsidP="00F94850">
                  <w:pPr>
                    <w:textAlignment w:val="baseline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9B292E">
                    <w:rPr>
                      <w:b/>
                      <w:bCs/>
                      <w:color w:val="FF0000"/>
                      <w:sz w:val="24"/>
                      <w:szCs w:val="24"/>
                    </w:rPr>
                    <w:t>Vedtak: Fagdagen utsettes med en time. Ny tid 14.00-19.00.</w:t>
                  </w:r>
                </w:p>
                <w:p w14:paraId="4806A175" w14:textId="4125F20F" w:rsidR="00B27800" w:rsidRDefault="00B27800" w:rsidP="00F94850">
                  <w:pPr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38C4D26" w14:textId="77777777" w:rsidR="00F94850" w:rsidRPr="00F94850" w:rsidRDefault="00F94850" w:rsidP="00F94850">
            <w:pPr>
              <w:textAlignment w:val="baseline"/>
              <w:rPr>
                <w:sz w:val="24"/>
                <w:szCs w:val="24"/>
              </w:rPr>
            </w:pPr>
          </w:p>
          <w:p w14:paraId="19BA9744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0E7A88" w:rsidRPr="00B4260A" w14:paraId="740BBBC7" w14:textId="77777777" w:rsidTr="00020624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5B2AAB12" w14:textId="77777777" w:rsidR="000E7A88" w:rsidRDefault="000E7A88" w:rsidP="00020624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Sak 06/24</w:t>
            </w:r>
          </w:p>
          <w:p w14:paraId="76D4E22D" w14:textId="40F6CEB7" w:rsidR="000E7A88" w:rsidRPr="00B4260A" w:rsidRDefault="000E7A88" w:rsidP="00020624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Forts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31BBCD5A" w14:textId="77777777" w:rsidR="00686DC8" w:rsidRDefault="00686DC8" w:rsidP="00686DC8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Bodø JFF har meldt inn saker til Årsmøtet – se vedlegg</w:t>
            </w:r>
            <w:r w:rsidRPr="00C26428">
              <w:rPr>
                <w:sz w:val="24"/>
                <w:szCs w:val="24"/>
              </w:rPr>
              <w:t>.</w:t>
            </w:r>
          </w:p>
          <w:p w14:paraId="52F01923" w14:textId="77777777" w:rsidR="00E941DD" w:rsidRDefault="00E941DD" w:rsidP="00020624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14:paraId="3DF085BE" w14:textId="1AFBF84B" w:rsidR="000E7A88" w:rsidRDefault="00E941DD" w:rsidP="00020624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Styrets innstilling til sak 1:</w:t>
            </w:r>
            <w:r w:rsidR="00517AD4">
              <w:rPr>
                <w:rFonts w:ascii="Calibri" w:hAnsi="Calibri" w:cs="Calibri"/>
                <w:sz w:val="22"/>
                <w:szCs w:val="22"/>
              </w:rPr>
              <w:t xml:space="preserve"> Viser til vedtektene, hvor valgkomiteen har ansvar for å fremme landsmøtedelegater. </w:t>
            </w:r>
          </w:p>
          <w:p w14:paraId="0A6BE6B4" w14:textId="780EACAF" w:rsidR="00E941DD" w:rsidRDefault="00E941DD" w:rsidP="00E941DD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Styrets innstilling til sak 2:</w:t>
            </w:r>
            <w:r w:rsidR="00517AD4">
              <w:rPr>
                <w:rFonts w:ascii="Calibri" w:hAnsi="Calibri" w:cs="Calibri"/>
                <w:sz w:val="22"/>
                <w:szCs w:val="22"/>
              </w:rPr>
              <w:t xml:space="preserve"> Oversendes til neste styre for oppfølging.</w:t>
            </w:r>
          </w:p>
          <w:p w14:paraId="5FF5CECF" w14:textId="4C3F0A71" w:rsidR="00E941DD" w:rsidRPr="00B4260A" w:rsidRDefault="00E941DD" w:rsidP="00020624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8520B" w:rsidRPr="00B4260A" w14:paraId="4C109B20" w14:textId="77777777" w:rsidTr="00020624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8E71A79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13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54EF79DC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0222C7F7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0B5DF672" w14:textId="77777777" w:rsidR="00E8520B" w:rsidRDefault="00E8520B" w:rsidP="00020624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Jens Egil – permisjon</w:t>
            </w:r>
          </w:p>
          <w:p w14:paraId="2EC4313C" w14:textId="77777777" w:rsidR="00E8520B" w:rsidRDefault="00E8520B" w:rsidP="00020624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har fått tilbud om sommerjobb på Svalbard</w:t>
            </w:r>
          </w:p>
          <w:p w14:paraId="2A7F950D" w14:textId="77777777" w:rsidR="00E8520B" w:rsidRDefault="00E8520B" w:rsidP="00020624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uker permisjon uten lønn</w:t>
            </w:r>
          </w:p>
          <w:p w14:paraId="0CB92623" w14:textId="77777777" w:rsidR="00C91880" w:rsidRDefault="00C91880" w:rsidP="00C91880">
            <w:pPr>
              <w:textAlignment w:val="baseline"/>
              <w:rPr>
                <w:sz w:val="24"/>
                <w:szCs w:val="24"/>
              </w:rPr>
            </w:pPr>
          </w:p>
          <w:p w14:paraId="0249E446" w14:textId="77777777" w:rsidR="006B716C" w:rsidRDefault="006B716C" w:rsidP="00C91880">
            <w:pPr>
              <w:textAlignment w:val="baseline"/>
              <w:rPr>
                <w:sz w:val="24"/>
                <w:szCs w:val="24"/>
              </w:rPr>
            </w:pPr>
          </w:p>
          <w:p w14:paraId="57E357AA" w14:textId="77777777" w:rsidR="006B716C" w:rsidRDefault="006B716C" w:rsidP="00C91880">
            <w:pPr>
              <w:textAlignment w:val="baseline"/>
              <w:rPr>
                <w:sz w:val="24"/>
                <w:szCs w:val="24"/>
              </w:rPr>
            </w:pPr>
          </w:p>
          <w:p w14:paraId="16275C20" w14:textId="77777777" w:rsidR="00C91880" w:rsidRPr="00C91880" w:rsidRDefault="00C91880" w:rsidP="00C91880">
            <w:pPr>
              <w:textAlignment w:val="baseline"/>
              <w:rPr>
                <w:sz w:val="24"/>
                <w:szCs w:val="24"/>
              </w:rPr>
            </w:pPr>
          </w:p>
          <w:tbl>
            <w:tblPr>
              <w:tblStyle w:val="Tabellrutenet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8330"/>
            </w:tblGrid>
            <w:tr w:rsidR="00C91880" w14:paraId="537A29AD" w14:textId="77777777" w:rsidTr="00C91880">
              <w:tc>
                <w:tcPr>
                  <w:tcW w:w="8330" w:type="dxa"/>
                </w:tcPr>
                <w:p w14:paraId="7DEF5D57" w14:textId="77777777" w:rsidR="00C91880" w:rsidRPr="001E2B22" w:rsidRDefault="00C91880" w:rsidP="00C91880">
                  <w:pPr>
                    <w:textAlignment w:val="baseline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1E2B22">
                    <w:rPr>
                      <w:b/>
                      <w:bCs/>
                      <w:color w:val="FF0000"/>
                      <w:sz w:val="24"/>
                      <w:szCs w:val="24"/>
                    </w:rPr>
                    <w:t xml:space="preserve">Vedtak: </w:t>
                  </w:r>
                </w:p>
                <w:p w14:paraId="699425B3" w14:textId="11E271B5" w:rsidR="00C91880" w:rsidRPr="001E2B22" w:rsidRDefault="00FC009C" w:rsidP="00C91880">
                  <w:pPr>
                    <w:textAlignment w:val="baseline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1E2B22">
                    <w:rPr>
                      <w:b/>
                      <w:bCs/>
                      <w:color w:val="FF0000"/>
                      <w:sz w:val="24"/>
                      <w:szCs w:val="24"/>
                    </w:rPr>
                    <w:t>Søknaden godkjennes enstemmi</w:t>
                  </w:r>
                  <w:r w:rsidR="001E2B22">
                    <w:rPr>
                      <w:b/>
                      <w:bCs/>
                      <w:color w:val="FF0000"/>
                      <w:sz w:val="24"/>
                      <w:szCs w:val="24"/>
                    </w:rPr>
                    <w:t>g</w:t>
                  </w:r>
                  <w:r w:rsidR="00613218">
                    <w:rPr>
                      <w:b/>
                      <w:bCs/>
                      <w:color w:val="FF0000"/>
                      <w:sz w:val="24"/>
                      <w:szCs w:val="24"/>
                    </w:rPr>
                    <w:t>.</w:t>
                  </w:r>
                </w:p>
                <w:p w14:paraId="04BFF72D" w14:textId="463622EA" w:rsidR="001E2B22" w:rsidRDefault="001E2B22" w:rsidP="00C91880">
                  <w:pPr>
                    <w:textAlignment w:val="baseline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17D865A" w14:textId="77777777" w:rsidR="00C91880" w:rsidRDefault="00C91880" w:rsidP="00C91880">
            <w:pPr>
              <w:textAlignment w:val="baseline"/>
              <w:rPr>
                <w:sz w:val="24"/>
                <w:szCs w:val="24"/>
              </w:rPr>
            </w:pPr>
          </w:p>
          <w:p w14:paraId="37A18FA6" w14:textId="77777777" w:rsidR="00C91880" w:rsidRPr="00C91880" w:rsidRDefault="00C91880" w:rsidP="00C91880">
            <w:pPr>
              <w:textAlignment w:val="baseline"/>
              <w:rPr>
                <w:sz w:val="24"/>
                <w:szCs w:val="24"/>
              </w:rPr>
            </w:pPr>
          </w:p>
        </w:tc>
      </w:tr>
      <w:tr w:rsidR="00E8520B" w:rsidRPr="00B4260A" w14:paraId="1B57FCF2" w14:textId="77777777" w:rsidTr="00020624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41BE541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14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2D36C528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29366181" w14:textId="77777777" w:rsidR="00E8520B" w:rsidRPr="00B4260A" w:rsidRDefault="00E8520B" w:rsidP="00020624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9ADDE51" w14:textId="77777777" w:rsidR="00E8520B" w:rsidRDefault="00E8520B" w:rsidP="00020624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21654">
              <w:rPr>
                <w:rFonts w:ascii="Calibri" w:hAnsi="Calibri" w:cs="Calibri"/>
                <w:b/>
                <w:bCs/>
                <w:sz w:val="22"/>
                <w:szCs w:val="22"/>
              </w:rPr>
              <w:t>  Eventuelt</w:t>
            </w:r>
          </w:p>
          <w:p w14:paraId="264760C4" w14:textId="77777777" w:rsidR="00F54361" w:rsidRPr="00421654" w:rsidRDefault="00F54361" w:rsidP="00020624">
            <w:pPr>
              <w:textAlignment w:val="baseline"/>
              <w:rPr>
                <w:b/>
                <w:bCs/>
                <w:sz w:val="24"/>
                <w:szCs w:val="24"/>
              </w:rPr>
            </w:pPr>
          </w:p>
        </w:tc>
      </w:tr>
    </w:tbl>
    <w:p w14:paraId="35D94B17" w14:textId="77777777" w:rsidR="0060473C" w:rsidRDefault="0060473C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01742F2C" w14:textId="77777777" w:rsidR="0060473C" w:rsidRDefault="0060473C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40C049EC" w14:textId="77777777" w:rsidR="0060473C" w:rsidRDefault="0060473C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68DCF77E" w14:textId="5E8C4AF4" w:rsidR="0060473C" w:rsidRDefault="00C91880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>Referent: Jens Egil Pederse</w:t>
      </w:r>
      <w:r w:rsidR="0060473C">
        <w:rPr>
          <w:rFonts w:asciiTheme="minorHAnsi" w:hAnsiTheme="minorHAnsi" w:cstheme="minorBidi"/>
          <w:sz w:val="22"/>
          <w:szCs w:val="22"/>
          <w:lang w:eastAsia="en-US"/>
        </w:rPr>
        <w:t>n</w:t>
      </w:r>
    </w:p>
    <w:p w14:paraId="2AC5C524" w14:textId="0028B7CB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351FA5B0" w14:textId="1A241A99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761D1048" w14:textId="77777777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4A6D4FC4" w14:textId="77777777" w:rsidR="00E65CE0" w:rsidRDefault="00E65CE0" w:rsidP="00E65CE0">
      <w:pPr>
        <w:spacing w:before="480"/>
        <w:rPr>
          <w:rFonts w:ascii="Arial" w:hAnsi="Arial" w:cs="Arial"/>
        </w:rPr>
      </w:pPr>
      <w:r>
        <w:rPr>
          <w:rFonts w:ascii="Arial" w:hAnsi="Arial" w:cs="Arial"/>
        </w:rPr>
        <w:t>Vennlig hilsen</w:t>
      </w:r>
    </w:p>
    <w:p w14:paraId="5E99F974" w14:textId="77777777" w:rsidR="00E65CE0" w:rsidRDefault="00E65CE0" w:rsidP="00E65CE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Norges Jeger- og Fiskerforbund- Nordland</w:t>
      </w:r>
    </w:p>
    <w:p w14:paraId="5403BC85" w14:textId="77777777" w:rsidR="00E65CE0" w:rsidRDefault="00E65CE0" w:rsidP="00E65CE0">
      <w:pPr>
        <w:rPr>
          <w:rFonts w:ascii="Arial" w:hAnsi="Arial" w:cs="Arial"/>
        </w:rPr>
      </w:pPr>
    </w:p>
    <w:p w14:paraId="2E640AF1" w14:textId="77777777" w:rsidR="00E65CE0" w:rsidRDefault="00E65CE0" w:rsidP="00E65CE0">
      <w:pPr>
        <w:rPr>
          <w:rFonts w:ascii="Arial" w:hAnsi="Arial" w:cs="Arial"/>
        </w:rPr>
      </w:pPr>
    </w:p>
    <w:tbl>
      <w:tblPr>
        <w:tblStyle w:val="Tabellrutenett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E65CE0" w14:paraId="552E5771" w14:textId="77777777" w:rsidTr="00E65CE0">
        <w:tc>
          <w:tcPr>
            <w:tcW w:w="4531" w:type="dxa"/>
            <w:hideMark/>
          </w:tcPr>
          <w:p w14:paraId="4F04841C" w14:textId="77777777" w:rsidR="00E65CE0" w:rsidRDefault="00E65C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Steinar Høgaas</w:t>
            </w:r>
            <w:r>
              <w:rPr>
                <w:rFonts w:ascii="Arial" w:hAnsi="Arial" w:cs="Arial"/>
              </w:rPr>
              <w:br/>
              <w:t>Styreleder</w:t>
            </w:r>
          </w:p>
        </w:tc>
        <w:tc>
          <w:tcPr>
            <w:tcW w:w="4531" w:type="dxa"/>
            <w:hideMark/>
          </w:tcPr>
          <w:p w14:paraId="7B4D07BA" w14:textId="77777777" w:rsidR="00E65CE0" w:rsidRDefault="00E65C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Ylva Edvardsen-Kvam</w:t>
            </w:r>
            <w:r>
              <w:rPr>
                <w:rFonts w:ascii="Arial" w:hAnsi="Arial" w:cs="Arial"/>
              </w:rPr>
              <w:br/>
              <w:t>Regionssekretær</w:t>
            </w:r>
          </w:p>
        </w:tc>
      </w:tr>
    </w:tbl>
    <w:p w14:paraId="6DDD610A" w14:textId="77777777" w:rsidR="00E65CE0" w:rsidRDefault="00E65CE0" w:rsidP="00E65CE0">
      <w:pPr>
        <w:rPr>
          <w:rFonts w:ascii="Arial" w:hAnsi="Arial" w:cs="Arial"/>
          <w:sz w:val="22"/>
          <w:szCs w:val="22"/>
          <w:lang w:eastAsia="en-US"/>
        </w:rPr>
      </w:pPr>
    </w:p>
    <w:p w14:paraId="301581E3" w14:textId="77777777" w:rsidR="00975542" w:rsidRPr="00FB52CC" w:rsidRDefault="00975542">
      <w:pPr>
        <w:rPr>
          <w:rFonts w:ascii="Trebuchet MS" w:hAnsi="Trebuchet MS"/>
          <w:sz w:val="22"/>
          <w:szCs w:val="22"/>
        </w:rPr>
      </w:pPr>
    </w:p>
    <w:sectPr w:rsidR="00975542" w:rsidRPr="00FB52CC" w:rsidSect="00147B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AA68E" w14:textId="77777777" w:rsidR="00147B25" w:rsidRDefault="00147B25">
      <w:r>
        <w:separator/>
      </w:r>
    </w:p>
  </w:endnote>
  <w:endnote w:type="continuationSeparator" w:id="0">
    <w:p w14:paraId="5FCC13CE" w14:textId="77777777" w:rsidR="00147B25" w:rsidRDefault="00147B25">
      <w:r>
        <w:continuationSeparator/>
      </w:r>
    </w:p>
  </w:endnote>
  <w:endnote w:type="continuationNotice" w:id="1">
    <w:p w14:paraId="0683656F" w14:textId="77777777" w:rsidR="00147B25" w:rsidRDefault="00147B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5E44F" w14:textId="77777777" w:rsidR="008E5B5A" w:rsidRDefault="008E5B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9461753"/>
      <w:docPartObj>
        <w:docPartGallery w:val="Page Numbers (Bottom of Page)"/>
        <w:docPartUnique/>
      </w:docPartObj>
    </w:sdtPr>
    <w:sdtContent>
      <w:p w14:paraId="3B0BF2C1" w14:textId="77777777" w:rsidR="004824D3" w:rsidRDefault="004824D3">
        <w:pPr>
          <w:pStyle w:val="Bunntekst"/>
          <w:jc w:val="righ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546CB413" w14:textId="77777777" w:rsidR="004824D3" w:rsidRDefault="004824D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A1C8F" w14:textId="31388341" w:rsidR="00C95558" w:rsidRDefault="00C95558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B85A0A">
      <w:rPr>
        <w:noProof/>
        <w:color w:val="365F91" w:themeColor="accent1" w:themeShade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B00DE" wp14:editId="650FC9A0">
              <wp:simplePos x="0" y="0"/>
              <wp:positionH relativeFrom="page">
                <wp:align>left</wp:align>
              </wp:positionH>
              <wp:positionV relativeFrom="paragraph">
                <wp:posOffset>42451</wp:posOffset>
              </wp:positionV>
              <wp:extent cx="7772400" cy="0"/>
              <wp:effectExtent l="38100" t="38100" r="7620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9140B1" id="Rett linje 7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.35pt" to="61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" strokecolor="black [3213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49E89593" w14:textId="60101C05" w:rsidR="00C95558" w:rsidRDefault="008E5B5A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1E3B5AF" wp14:editId="03F72147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4343400" cy="1404620"/>
              <wp:effectExtent l="0" t="0" r="0" b="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02431" w14:textId="77777777" w:rsidR="008E5B5A" w:rsidRDefault="008E5B5A" w:rsidP="005F6D0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HYPERLINK "mailto:</w:instrText>
                          </w:r>
                          <w:r w:rsidRPr="008E5B5A">
                            <w:instrText>Nordland@njff.no</w:instrText>
                          </w:r>
                          <w:r>
                            <w:instrText xml:space="preserve">" </w:instrText>
                          </w:r>
                          <w:r>
                            <w:fldChar w:fldCharType="separate"/>
                          </w:r>
                          <w:r w:rsidRPr="00CA6CE4">
                            <w:rPr>
                              <w:rStyle w:val="Hyperkobling"/>
                            </w:rPr>
                            <w:t>Nordland@njff.no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 w:rsidR="005F6D0A" w:rsidRPr="005F6D0A">
                            <w:rPr>
                              <w:lang w:bidi="he-IL"/>
                            </w:rPr>
                            <w:t>|</w:t>
                          </w:r>
                          <w:r w:rsidR="00C95558" w:rsidRPr="005F6D0A">
                            <w:t xml:space="preserve"> </w:t>
                          </w:r>
                          <w:r w:rsidR="005F6D0A" w:rsidRPr="005F6D0A">
                            <w:t xml:space="preserve">Folkets hus, </w:t>
                          </w:r>
                          <w:proofErr w:type="spellStart"/>
                          <w:r w:rsidR="005F6D0A" w:rsidRPr="005F6D0A">
                            <w:t>prinsensgate</w:t>
                          </w:r>
                          <w:proofErr w:type="spellEnd"/>
                          <w:r w:rsidR="005F6D0A" w:rsidRPr="005F6D0A">
                            <w:t xml:space="preserve"> 115, 8005 Bodø </w:t>
                          </w:r>
                        </w:p>
                        <w:p w14:paraId="2130E1B9" w14:textId="1ACD6D8B" w:rsidR="00C95558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Orgnr</w:t>
                          </w:r>
                          <w:proofErr w:type="spellEnd"/>
                          <w:r w:rsidRPr="005F6D0A">
                            <w:t xml:space="preserve">: 887 667 322 </w:t>
                          </w:r>
                          <w:r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Kontonr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 xml:space="preserve">: 4750 62 62301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Pr="005F6D0A">
                            <w:t xml:space="preserve"> www.njff.no/nordland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E3B5AF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0;margin-top:1pt;width:342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" filled="f" stroked="f">
              <v:textbox style="mso-fit-shape-to-text:t">
                <w:txbxContent>
                  <w:p w14:paraId="55F02431" w14:textId="77777777" w:rsidR="008E5B5A" w:rsidRDefault="008E5B5A" w:rsidP="005F6D0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HYPERLINK "mailto:</w:instrText>
                    </w:r>
                    <w:r w:rsidRPr="008E5B5A">
                      <w:instrText>Nordland@njff.no</w:instrText>
                    </w:r>
                    <w:r>
                      <w:instrText xml:space="preserve">" </w:instrText>
                    </w:r>
                    <w:r>
                      <w:fldChar w:fldCharType="separate"/>
                    </w:r>
                    <w:r w:rsidRPr="00CA6CE4">
                      <w:rPr>
                        <w:rStyle w:val="Hyperkobling"/>
                      </w:rPr>
                      <w:t>Nordland@njff.no</w:t>
                    </w:r>
                    <w:r>
                      <w:fldChar w:fldCharType="end"/>
                    </w:r>
                    <w:r>
                      <w:t xml:space="preserve"> </w:t>
                    </w:r>
                    <w:r w:rsidR="005F6D0A" w:rsidRPr="005F6D0A">
                      <w:rPr>
                        <w:lang w:bidi="he-IL"/>
                      </w:rPr>
                      <w:t>|</w:t>
                    </w:r>
                    <w:r w:rsidR="00C95558" w:rsidRPr="005F6D0A">
                      <w:t xml:space="preserve"> </w:t>
                    </w:r>
                    <w:r w:rsidR="005F6D0A" w:rsidRPr="005F6D0A">
                      <w:t xml:space="preserve">Folkets hus, </w:t>
                    </w:r>
                    <w:proofErr w:type="spellStart"/>
                    <w:r w:rsidR="005F6D0A" w:rsidRPr="005F6D0A">
                      <w:t>prinsensgate</w:t>
                    </w:r>
                    <w:proofErr w:type="spellEnd"/>
                    <w:r w:rsidR="005F6D0A" w:rsidRPr="005F6D0A">
                      <w:t xml:space="preserve"> 115, 8005 Bodø </w:t>
                    </w:r>
                  </w:p>
                  <w:p w14:paraId="2130E1B9" w14:textId="1ACD6D8B" w:rsidR="00C95558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Orgnr</w:t>
                    </w:r>
                    <w:proofErr w:type="spellEnd"/>
                    <w:r w:rsidRPr="005F6D0A">
                      <w:t xml:space="preserve">: 887 667 322 </w:t>
                    </w:r>
                    <w:r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Kontonr</w:t>
                    </w:r>
                    <w:proofErr w:type="spellEnd"/>
                    <w:r w:rsidR="008E5B5A">
                      <w:rPr>
                        <w:lang w:bidi="he-IL"/>
                      </w:rPr>
                      <w:t xml:space="preserve">: 4750 62 62301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Pr="005F6D0A">
                      <w:t xml:space="preserve"> www.njff.no/nordland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187B471" w14:textId="23737D62" w:rsidR="00AF4DF2" w:rsidRDefault="00AF4DF2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200B0539" w14:textId="50C2C3A0" w:rsidR="00C95558" w:rsidRDefault="005F6D0A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EBDD72F" wp14:editId="5AD7B11B">
              <wp:simplePos x="0" y="0"/>
              <wp:positionH relativeFrom="margin">
                <wp:align>center</wp:align>
              </wp:positionH>
              <wp:positionV relativeFrom="paragraph">
                <wp:posOffset>111922</wp:posOffset>
              </wp:positionV>
              <wp:extent cx="4326890" cy="636905"/>
              <wp:effectExtent l="0" t="0" r="0" b="0"/>
              <wp:wrapSquare wrapText="bothSides"/>
              <wp:docPr id="4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636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B140B" w14:textId="2BC4700F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>Leder: Steinar Høgaas</w:t>
                          </w:r>
                          <w:r w:rsidR="008E5B5A"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Tlf:959 92 996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hyperlink r:id="rId1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Steinar.hogaas@gmail.com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3FA609C1" w14:textId="23C2D6B8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Regionsekretær: Ylva Edvardsen-Kvam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941 72 727 | </w:t>
                          </w:r>
                          <w:hyperlink r:id="rId2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Nordland@njff.no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69350711" w14:textId="62B1909F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Friluftsveileder: Jens Egil Pedersen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993 31 754 | </w:t>
                          </w:r>
                          <w:hyperlink r:id="rId3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Jep@njff.no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DD72F" id="_x0000_s1027" type="#_x0000_t202" style="position:absolute;margin-left:0;margin-top:8.8pt;width:340.7pt;height:50.15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" filled="f" stroked="f">
              <v:textbox>
                <w:txbxContent>
                  <w:p w14:paraId="68FB140B" w14:textId="2BC4700F" w:rsidR="005F6D0A" w:rsidRPr="005F6D0A" w:rsidRDefault="005F6D0A" w:rsidP="005F6D0A">
                    <w:pPr>
                      <w:jc w:val="center"/>
                    </w:pPr>
                    <w:r w:rsidRPr="005F6D0A">
                      <w:t>Leder: Steinar Høgaas</w:t>
                    </w:r>
                    <w:r w:rsidR="008E5B5A"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Tlf:959 92 996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hyperlink r:id="rId4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Steinar.hogaas@gmail.com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3FA609C1" w14:textId="23C2D6B8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Regionsekretær: Ylva Edvardsen-Kvam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941 72 727 | </w:t>
                    </w:r>
                    <w:hyperlink r:id="rId5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Nordland@njff.no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69350711" w14:textId="62B1909F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Friluftsveileder: Jens Egil Pedersen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993 31 754 | </w:t>
                    </w:r>
                    <w:hyperlink r:id="rId6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Jep@njff.no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8216CA" w14:textId="52DF04AA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1F73B6A8" w14:textId="7E647A5D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7FDEF875" w14:textId="17529013" w:rsidR="00C95558" w:rsidRPr="00B85A0A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1A0B0" w14:textId="77777777" w:rsidR="00147B25" w:rsidRDefault="00147B25">
      <w:r>
        <w:separator/>
      </w:r>
    </w:p>
  </w:footnote>
  <w:footnote w:type="continuationSeparator" w:id="0">
    <w:p w14:paraId="7504597B" w14:textId="77777777" w:rsidR="00147B25" w:rsidRDefault="00147B25">
      <w:r>
        <w:continuationSeparator/>
      </w:r>
    </w:p>
  </w:footnote>
  <w:footnote w:type="continuationNotice" w:id="1">
    <w:p w14:paraId="1CD05001" w14:textId="77777777" w:rsidR="00147B25" w:rsidRDefault="00147B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22F58" w14:textId="35A90EFB" w:rsidR="00CB7AEE" w:rsidRDefault="00000000">
    <w:pPr>
      <w:pStyle w:val="Topptekst"/>
    </w:pPr>
    <w:r>
      <w:rPr>
        <w:noProof/>
      </w:rPr>
      <w:pict w14:anchorId="31B08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9" o:spid="_x0000_s1033" type="#_x0000_t75" style="position:absolute;margin-left:0;margin-top:0;width:14in;height:471.95pt;z-index:-251658236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E9E57" w14:textId="5C5B79A5" w:rsidR="007368B3" w:rsidRDefault="00000000">
    <w:pPr>
      <w:pStyle w:val="Topptekst"/>
      <w:jc w:val="center"/>
    </w:pPr>
    <w:r>
      <w:rPr>
        <w:noProof/>
      </w:rPr>
      <w:pict w14:anchorId="3C569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20" o:spid="_x0000_s1034" type="#_x0000_t75" style="position:absolute;left:0;text-align:left;margin-left:0;margin-top:0;width:14in;height:471.95pt;z-index:-251658235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9771" w14:textId="30F575F2" w:rsidR="00762DA3" w:rsidRDefault="00000000" w:rsidP="00BA1F07">
    <w:pPr>
      <w:pStyle w:val="Topptekst"/>
      <w:jc w:val="right"/>
    </w:pPr>
    <w:r>
      <w:rPr>
        <w:noProof/>
      </w:rPr>
      <w:pict w14:anchorId="53BA8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8" o:spid="_x0000_s1032" type="#_x0000_t75" style="position:absolute;left:0;text-align:left;margin-left:0;margin-top:0;width:14in;height:471.95pt;z-index:-251658237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  <w:r w:rsidR="00AF4DF2">
      <w:rPr>
        <w:noProof/>
      </w:rPr>
      <w:drawing>
        <wp:inline distT="0" distB="0" distL="0" distR="0" wp14:anchorId="23E236B4" wp14:editId="61FE1814">
          <wp:extent cx="1524000" cy="694973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590" cy="70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2637C"/>
    <w:multiLevelType w:val="hybridMultilevel"/>
    <w:tmpl w:val="00AC2B6A"/>
    <w:lvl w:ilvl="0" w:tplc="DA0A4A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543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5A"/>
    <w:rsid w:val="000130C8"/>
    <w:rsid w:val="000230C5"/>
    <w:rsid w:val="0003563D"/>
    <w:rsid w:val="0004191A"/>
    <w:rsid w:val="000A5995"/>
    <w:rsid w:val="000C4496"/>
    <w:rsid w:val="000D67B0"/>
    <w:rsid w:val="000E7A88"/>
    <w:rsid w:val="000F4915"/>
    <w:rsid w:val="000F5574"/>
    <w:rsid w:val="001036AE"/>
    <w:rsid w:val="00110903"/>
    <w:rsid w:val="001154B6"/>
    <w:rsid w:val="001209A9"/>
    <w:rsid w:val="001459DC"/>
    <w:rsid w:val="00147B25"/>
    <w:rsid w:val="00157DE9"/>
    <w:rsid w:val="00162D41"/>
    <w:rsid w:val="00193B0F"/>
    <w:rsid w:val="00195C2A"/>
    <w:rsid w:val="001B5483"/>
    <w:rsid w:val="001B6D94"/>
    <w:rsid w:val="001B7119"/>
    <w:rsid w:val="001C0D16"/>
    <w:rsid w:val="001E2B22"/>
    <w:rsid w:val="001F5959"/>
    <w:rsid w:val="00232FAB"/>
    <w:rsid w:val="002437F3"/>
    <w:rsid w:val="00295CD6"/>
    <w:rsid w:val="002B6044"/>
    <w:rsid w:val="00317142"/>
    <w:rsid w:val="003318C4"/>
    <w:rsid w:val="00341882"/>
    <w:rsid w:val="00350B6D"/>
    <w:rsid w:val="00374171"/>
    <w:rsid w:val="00394674"/>
    <w:rsid w:val="003C7717"/>
    <w:rsid w:val="003E7BAD"/>
    <w:rsid w:val="003F64FC"/>
    <w:rsid w:val="00417DD0"/>
    <w:rsid w:val="00421654"/>
    <w:rsid w:val="00423C6A"/>
    <w:rsid w:val="00430DCE"/>
    <w:rsid w:val="004547AF"/>
    <w:rsid w:val="0046428F"/>
    <w:rsid w:val="004824D3"/>
    <w:rsid w:val="004B0569"/>
    <w:rsid w:val="00517AD4"/>
    <w:rsid w:val="00522124"/>
    <w:rsid w:val="0053336D"/>
    <w:rsid w:val="00555AB2"/>
    <w:rsid w:val="00561D87"/>
    <w:rsid w:val="00562DFB"/>
    <w:rsid w:val="0059065A"/>
    <w:rsid w:val="00595E76"/>
    <w:rsid w:val="005E6A19"/>
    <w:rsid w:val="005F0191"/>
    <w:rsid w:val="005F6D0A"/>
    <w:rsid w:val="0060473C"/>
    <w:rsid w:val="00613218"/>
    <w:rsid w:val="006251FB"/>
    <w:rsid w:val="006443D2"/>
    <w:rsid w:val="00647E21"/>
    <w:rsid w:val="00665D67"/>
    <w:rsid w:val="00686DC8"/>
    <w:rsid w:val="006A305C"/>
    <w:rsid w:val="006B716C"/>
    <w:rsid w:val="007368B3"/>
    <w:rsid w:val="00736E08"/>
    <w:rsid w:val="00737836"/>
    <w:rsid w:val="00740AFF"/>
    <w:rsid w:val="0075567B"/>
    <w:rsid w:val="00762DA3"/>
    <w:rsid w:val="00772AB7"/>
    <w:rsid w:val="007A00EF"/>
    <w:rsid w:val="007A3AEE"/>
    <w:rsid w:val="007C4A0F"/>
    <w:rsid w:val="007F219B"/>
    <w:rsid w:val="007F6086"/>
    <w:rsid w:val="00815FC2"/>
    <w:rsid w:val="00821D8A"/>
    <w:rsid w:val="008306BB"/>
    <w:rsid w:val="00832D0C"/>
    <w:rsid w:val="00842ACA"/>
    <w:rsid w:val="008462D4"/>
    <w:rsid w:val="008C4971"/>
    <w:rsid w:val="008E49FF"/>
    <w:rsid w:val="008E5B5A"/>
    <w:rsid w:val="008F1F13"/>
    <w:rsid w:val="008F6539"/>
    <w:rsid w:val="009134B6"/>
    <w:rsid w:val="00947F71"/>
    <w:rsid w:val="009705D9"/>
    <w:rsid w:val="00975542"/>
    <w:rsid w:val="00982129"/>
    <w:rsid w:val="00983FD8"/>
    <w:rsid w:val="00985FAC"/>
    <w:rsid w:val="009B292E"/>
    <w:rsid w:val="009C118F"/>
    <w:rsid w:val="009E388C"/>
    <w:rsid w:val="00A07665"/>
    <w:rsid w:val="00A31F57"/>
    <w:rsid w:val="00A46FA6"/>
    <w:rsid w:val="00A54C6C"/>
    <w:rsid w:val="00A55552"/>
    <w:rsid w:val="00A62E8C"/>
    <w:rsid w:val="00A94FDB"/>
    <w:rsid w:val="00AA10CA"/>
    <w:rsid w:val="00AB5EB2"/>
    <w:rsid w:val="00AD541E"/>
    <w:rsid w:val="00AD5AA9"/>
    <w:rsid w:val="00AF0D8A"/>
    <w:rsid w:val="00AF4DF2"/>
    <w:rsid w:val="00B02145"/>
    <w:rsid w:val="00B1122A"/>
    <w:rsid w:val="00B12A9A"/>
    <w:rsid w:val="00B14489"/>
    <w:rsid w:val="00B27800"/>
    <w:rsid w:val="00B4260A"/>
    <w:rsid w:val="00B61F77"/>
    <w:rsid w:val="00B85A0A"/>
    <w:rsid w:val="00B96301"/>
    <w:rsid w:val="00BA1F07"/>
    <w:rsid w:val="00BB1A0A"/>
    <w:rsid w:val="00BC10B5"/>
    <w:rsid w:val="00BE21FD"/>
    <w:rsid w:val="00BF2667"/>
    <w:rsid w:val="00BF3544"/>
    <w:rsid w:val="00C24BE5"/>
    <w:rsid w:val="00C26428"/>
    <w:rsid w:val="00C31710"/>
    <w:rsid w:val="00C47BC4"/>
    <w:rsid w:val="00C56D78"/>
    <w:rsid w:val="00C570F2"/>
    <w:rsid w:val="00C61A81"/>
    <w:rsid w:val="00C812D0"/>
    <w:rsid w:val="00C91880"/>
    <w:rsid w:val="00C95558"/>
    <w:rsid w:val="00CA14D4"/>
    <w:rsid w:val="00CB7AEE"/>
    <w:rsid w:val="00CC7363"/>
    <w:rsid w:val="00CD31E7"/>
    <w:rsid w:val="00D2222C"/>
    <w:rsid w:val="00D26BF6"/>
    <w:rsid w:val="00D27517"/>
    <w:rsid w:val="00D9077E"/>
    <w:rsid w:val="00DA61C6"/>
    <w:rsid w:val="00DB671E"/>
    <w:rsid w:val="00DD17CA"/>
    <w:rsid w:val="00E4635A"/>
    <w:rsid w:val="00E65CE0"/>
    <w:rsid w:val="00E7327B"/>
    <w:rsid w:val="00E75871"/>
    <w:rsid w:val="00E8520B"/>
    <w:rsid w:val="00E941DD"/>
    <w:rsid w:val="00F21B50"/>
    <w:rsid w:val="00F31A24"/>
    <w:rsid w:val="00F3465A"/>
    <w:rsid w:val="00F52D4E"/>
    <w:rsid w:val="00F54361"/>
    <w:rsid w:val="00F933DC"/>
    <w:rsid w:val="00F94850"/>
    <w:rsid w:val="00FB52CC"/>
    <w:rsid w:val="00FB590B"/>
    <w:rsid w:val="00FC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8F5CD"/>
  <w14:defaultImageDpi w14:val="300"/>
  <w15:docId w15:val="{36449051-F38A-495D-A2D0-3A43F6192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2DA3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4824D3"/>
  </w:style>
  <w:style w:type="character" w:customStyle="1" w:styleId="TopptekstTegn">
    <w:name w:val="Topptekst Tegn"/>
    <w:basedOn w:val="Standardskriftforavsnitt"/>
    <w:link w:val="Topptekst"/>
    <w:uiPriority w:val="99"/>
    <w:rsid w:val="004824D3"/>
  </w:style>
  <w:style w:type="character" w:styleId="Sidetall">
    <w:name w:val="page number"/>
    <w:basedOn w:val="Standardskriftforavsnitt"/>
    <w:uiPriority w:val="99"/>
    <w:unhideWhenUsed/>
    <w:rsid w:val="004824D3"/>
  </w:style>
  <w:style w:type="character" w:styleId="Hyperkobling">
    <w:name w:val="Hyperlink"/>
    <w:basedOn w:val="Standardskriftforavsnitt"/>
    <w:uiPriority w:val="99"/>
    <w:unhideWhenUsed/>
    <w:rsid w:val="00417DD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17DD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E65C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A3AEE"/>
    <w:pPr>
      <w:ind w:left="720"/>
      <w:contextualSpacing/>
    </w:pPr>
  </w:style>
  <w:style w:type="paragraph" w:customStyle="1" w:styleId="paragraph">
    <w:name w:val="paragraph"/>
    <w:basedOn w:val="Normal"/>
    <w:rsid w:val="00B4260A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skriftforavsnitt"/>
    <w:rsid w:val="00B4260A"/>
  </w:style>
  <w:style w:type="character" w:customStyle="1" w:styleId="normaltextrun">
    <w:name w:val="normaltextrun"/>
    <w:basedOn w:val="Standardskriftforavsnitt"/>
    <w:rsid w:val="00B4260A"/>
  </w:style>
  <w:style w:type="paragraph" w:customStyle="1" w:styleId="v1msonormal">
    <w:name w:val="v1msonormal"/>
    <w:basedOn w:val="Normal"/>
    <w:rsid w:val="00C3171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1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4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2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7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Jep@njff.no" TargetMode="External"/><Relationship Id="rId2" Type="http://schemas.openxmlformats.org/officeDocument/2006/relationships/hyperlink" Target="mailto:Nordland@njff.no" TargetMode="External"/><Relationship Id="rId1" Type="http://schemas.openxmlformats.org/officeDocument/2006/relationships/hyperlink" Target="mailto:Steinar.hogaas@gmail.com" TargetMode="External"/><Relationship Id="rId6" Type="http://schemas.openxmlformats.org/officeDocument/2006/relationships/hyperlink" Target="mailto:Jep@njff.no" TargetMode="External"/><Relationship Id="rId5" Type="http://schemas.openxmlformats.org/officeDocument/2006/relationships/hyperlink" Target="mailto:Nordland@njff.no" TargetMode="External"/><Relationship Id="rId4" Type="http://schemas.openxmlformats.org/officeDocument/2006/relationships/hyperlink" Target="mailto:Steinar.hoga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FF%20Nordland\Downloads\NJFF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6" ma:contentTypeDescription="Opprett et nytt dokument." ma:contentTypeScope="" ma:versionID="b8b3c3e78b36d0394566df23a4640ccc">
  <xsd:schema xmlns:xsd="http://www.w3.org/2001/XMLSchema" xmlns:xs="http://www.w3.org/2001/XMLSchema" xmlns:p="http://schemas.microsoft.com/office/2006/metadata/properties" xmlns:ns2="4ed70dae-2e99-4964-81ab-daf2576a023e" xmlns:ns3="c98a1bce-5225-4069-9bea-860155c1a507" targetNamespace="http://schemas.microsoft.com/office/2006/metadata/properties" ma:root="true" ma:fieldsID="008bb3ef841d3a91dd8d3f23029fe6e4" ns2:_="" ns3:_="">
    <xsd:import namespace="4ed70dae-2e99-4964-81ab-daf2576a023e"/>
    <xsd:import namespace="c98a1bce-5225-4069-9bea-860155c1a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9539c7-7ea5-462e-afd1-3bad9c77ab09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7903D3-AC2A-48E5-A8D8-8FE37A2A2A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70dae-2e99-4964-81ab-daf2576a023e"/>
    <ds:schemaRef ds:uri="c98a1bce-5225-4069-9bea-860155c1a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55CE51-70F9-43C4-B3D1-FEC709EDABB8}">
  <ds:schemaRefs>
    <ds:schemaRef ds:uri="http://schemas.microsoft.com/office/2006/metadata/properties"/>
    <ds:schemaRef ds:uri="http://schemas.microsoft.com/office/infopath/2007/PartnerControls"/>
    <ds:schemaRef ds:uri="4ed70dae-2e99-4964-81ab-daf2576a023e"/>
    <ds:schemaRef ds:uri="c98a1bce-5225-4069-9bea-860155c1a507"/>
  </ds:schemaRefs>
</ds:datastoreItem>
</file>

<file path=customXml/itemProps3.xml><?xml version="1.0" encoding="utf-8"?>
<ds:datastoreItem xmlns:ds="http://schemas.openxmlformats.org/officeDocument/2006/customXml" ds:itemID="{1D628016-5A0D-4D4F-BF32-B63DA2EB3D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6C5783-099A-4A6F-A5BF-3ECE97CEAE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NJFF brevmal</Template>
  <TotalTime>4667</TotalTime>
  <Pages>3</Pages>
  <Words>390</Words>
  <Characters>2070</Characters>
  <Application>Microsoft Office Word</Application>
  <DocSecurity>0</DocSecurity>
  <Lines>17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[Klikk her og skriv inn navn på mottager]</vt:lpstr>
      <vt:lpstr>[Klikk her og skriv inn navn på mottager] </vt:lpstr>
    </vt:vector>
  </TitlesOfParts>
  <Company>NJFF</Company>
  <LinksUpToDate>false</LinksUpToDate>
  <CharactersWithSpaces>2456</CharactersWithSpaces>
  <SharedDoc>false</SharedDoc>
  <HLinks>
    <vt:vector size="12" baseType="variant">
      <vt:variant>
        <vt:i4>4456467</vt:i4>
      </vt:variant>
      <vt:variant>
        <vt:i4>1451</vt:i4>
      </vt:variant>
      <vt:variant>
        <vt:i4>1025</vt:i4>
      </vt:variant>
      <vt:variant>
        <vt:i4>1</vt:i4>
      </vt:variant>
      <vt:variant>
        <vt:lpwstr>C:\Documents and Settings\Administrator\Skrivebord\SENTR__2.GIF</vt:lpwstr>
      </vt:variant>
      <vt:variant>
        <vt:lpwstr/>
      </vt:variant>
      <vt:variant>
        <vt:i4>2097211</vt:i4>
      </vt:variant>
      <vt:variant>
        <vt:i4>1454</vt:i4>
      </vt:variant>
      <vt:variant>
        <vt:i4>1026</vt:i4>
      </vt:variant>
      <vt:variant>
        <vt:i4>1</vt:i4>
      </vt:variant>
      <vt:variant>
        <vt:lpwstr>nedre copy.gif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[Klikk her og skriv inn navn på mottager]</dc:title>
  <dc:creator>NJFF Nordland</dc:creator>
  <cp:lastModifiedBy>NJFF Nordland</cp:lastModifiedBy>
  <cp:revision>133</cp:revision>
  <cp:lastPrinted>2004-11-16T07:40:00Z</cp:lastPrinted>
  <dcterms:created xsi:type="dcterms:W3CDTF">2021-01-15T08:43:00Z</dcterms:created>
  <dcterms:modified xsi:type="dcterms:W3CDTF">2024-03-16T09:43:00Z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  <property fmtid="{D5CDD505-2E9C-101B-9397-08002B2CF9AE}" pid="3" name="Order">
    <vt:r8>11100</vt:r8>
  </property>
  <property fmtid="{D5CDD505-2E9C-101B-9397-08002B2CF9AE}" pid="4" name="MediaServiceImageTags">
    <vt:lpwstr/>
  </property>
</Properties>
</file>