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61E88" w14:textId="77777777" w:rsidR="00CB7AEE" w:rsidRDefault="00CB7AEE">
      <w:pPr>
        <w:rPr>
          <w:rFonts w:ascii="Trebuchet MS" w:hAnsi="Trebuchet MS"/>
          <w:sz w:val="22"/>
          <w:szCs w:val="22"/>
        </w:rPr>
      </w:pPr>
    </w:p>
    <w:p w14:paraId="4F3E7C6C" w14:textId="77777777" w:rsidR="00792C9E" w:rsidRPr="00792C9E" w:rsidRDefault="00792C9E" w:rsidP="00792C9E">
      <w:pPr>
        <w:rPr>
          <w:b/>
          <w:bCs/>
          <w:sz w:val="32"/>
          <w:szCs w:val="32"/>
        </w:rPr>
      </w:pPr>
      <w:r w:rsidRPr="00792C9E">
        <w:rPr>
          <w:b/>
          <w:bCs/>
          <w:sz w:val="32"/>
          <w:szCs w:val="32"/>
        </w:rPr>
        <w:t xml:space="preserve">Referat evalueringsmøte delegater </w:t>
      </w:r>
    </w:p>
    <w:p w14:paraId="2B38294E" w14:textId="77777777" w:rsidR="00792C9E" w:rsidRDefault="00792C9E" w:rsidP="00792C9E">
      <w:pPr>
        <w:rPr>
          <w:b/>
          <w:bCs/>
          <w:sz w:val="36"/>
          <w:szCs w:val="36"/>
        </w:rPr>
      </w:pPr>
    </w:p>
    <w:p w14:paraId="249568A8" w14:textId="7FAF8BB5" w:rsidR="00792C9E" w:rsidRDefault="00792C9E" w:rsidP="00792C9E">
      <w:r>
        <w:t>Til stede</w:t>
      </w:r>
      <w:r>
        <w:t xml:space="preserve">: </w:t>
      </w:r>
    </w:p>
    <w:p w14:paraId="12DCCE46" w14:textId="77777777" w:rsidR="00792C9E" w:rsidRDefault="00792C9E" w:rsidP="00792C9E">
      <w:r>
        <w:t>Ylva Edvardsen</w:t>
      </w:r>
    </w:p>
    <w:p w14:paraId="7C679375" w14:textId="547F9D1F" w:rsidR="00792C9E" w:rsidRDefault="00792C9E" w:rsidP="00792C9E">
      <w:r>
        <w:t>Jens Egil Pedersen</w:t>
      </w:r>
    </w:p>
    <w:p w14:paraId="626B902D" w14:textId="30C08F06" w:rsidR="00792C9E" w:rsidRDefault="00792C9E" w:rsidP="00792C9E">
      <w:r>
        <w:t>Stig Zachariassen</w:t>
      </w:r>
    </w:p>
    <w:p w14:paraId="3BE213B8" w14:textId="77777777" w:rsidR="00792C9E" w:rsidRDefault="00792C9E" w:rsidP="00792C9E">
      <w:r>
        <w:t>Elise Larsen</w:t>
      </w:r>
    </w:p>
    <w:p w14:paraId="6B1B4DD6" w14:textId="77777777" w:rsidR="00792C9E" w:rsidRDefault="00792C9E" w:rsidP="00792C9E">
      <w:r>
        <w:t>Christer Øveraas</w:t>
      </w:r>
    </w:p>
    <w:p w14:paraId="1185FC56" w14:textId="77777777" w:rsidR="00792C9E" w:rsidRDefault="00792C9E" w:rsidP="00792C9E">
      <w:r>
        <w:t>Jens Egil Pedersen</w:t>
      </w:r>
    </w:p>
    <w:p w14:paraId="5C2E30CE" w14:textId="77777777" w:rsidR="00792C9E" w:rsidRDefault="00792C9E" w:rsidP="00792C9E">
      <w:r>
        <w:t>Rolf Arne Tønseth</w:t>
      </w:r>
    </w:p>
    <w:p w14:paraId="73132633" w14:textId="7FDADE76" w:rsidR="00792C9E" w:rsidRDefault="00792C9E" w:rsidP="00792C9E">
      <w:r>
        <w:t>Norvald</w:t>
      </w:r>
      <w:r>
        <w:t xml:space="preserve"> </w:t>
      </w:r>
      <w:proofErr w:type="spellStart"/>
      <w:r>
        <w:t>Ruderaas</w:t>
      </w:r>
      <w:proofErr w:type="spellEnd"/>
    </w:p>
    <w:p w14:paraId="40AD6ACA" w14:textId="77777777" w:rsidR="00792C9E" w:rsidRDefault="00792C9E" w:rsidP="00792C9E">
      <w:r>
        <w:t>Beate Solli Nilsen</w:t>
      </w:r>
    </w:p>
    <w:p w14:paraId="4317B829" w14:textId="439ECADC" w:rsidR="00792C9E" w:rsidRDefault="00792C9E" w:rsidP="00792C9E">
      <w:r>
        <w:t>Arild</w:t>
      </w:r>
      <w:r>
        <w:t xml:space="preserve"> Pettersen</w:t>
      </w:r>
    </w:p>
    <w:p w14:paraId="0000C5A7" w14:textId="77777777" w:rsidR="00792C9E" w:rsidRDefault="00792C9E" w:rsidP="00792C9E"/>
    <w:p w14:paraId="38AB5975" w14:textId="44CD87C7" w:rsidR="00792C9E" w:rsidRDefault="00792C9E" w:rsidP="00792C9E">
      <w:r>
        <w:t xml:space="preserve">Forfall: </w:t>
      </w:r>
      <w:r>
        <w:t xml:space="preserve">Rune </w:t>
      </w:r>
      <w:proofErr w:type="spellStart"/>
      <w:r>
        <w:t>Einrem</w:t>
      </w:r>
      <w:proofErr w:type="spellEnd"/>
      <w:r>
        <w:t xml:space="preserve"> </w:t>
      </w:r>
      <w:r>
        <w:t>og Nils</w:t>
      </w:r>
      <w:r>
        <w:t>-</w:t>
      </w:r>
      <w:r>
        <w:t>Kristian</w:t>
      </w:r>
      <w:r>
        <w:t xml:space="preserve"> Brubakk</w:t>
      </w:r>
      <w:r>
        <w:t xml:space="preserve"> </w:t>
      </w:r>
    </w:p>
    <w:p w14:paraId="2093A36A" w14:textId="77777777" w:rsidR="00792C9E" w:rsidRDefault="00792C9E" w:rsidP="00792C9E"/>
    <w:p w14:paraId="67BA5A41" w14:textId="77777777" w:rsidR="00792C9E" w:rsidRDefault="00792C9E" w:rsidP="00792C9E"/>
    <w:p w14:paraId="73255643" w14:textId="4925B785" w:rsidR="00792C9E" w:rsidRDefault="00792C9E" w:rsidP="00792C9E">
      <w:r>
        <w:t>__________________________________________________________________________________________</w:t>
      </w:r>
    </w:p>
    <w:p w14:paraId="7A6B42B2" w14:textId="77777777" w:rsidR="00792C9E" w:rsidRDefault="00792C9E" w:rsidP="00792C9E"/>
    <w:p w14:paraId="79662E47" w14:textId="77777777" w:rsidR="00792C9E" w:rsidRPr="00792C9E" w:rsidRDefault="00792C9E" w:rsidP="00792C9E">
      <w:pPr>
        <w:rPr>
          <w:b/>
          <w:bCs/>
        </w:rPr>
      </w:pPr>
      <w:r w:rsidRPr="00792C9E">
        <w:rPr>
          <w:b/>
          <w:bCs/>
        </w:rPr>
        <w:t xml:space="preserve">For mange </w:t>
      </w:r>
      <w:proofErr w:type="spellStart"/>
      <w:r w:rsidRPr="00792C9E">
        <w:rPr>
          <w:b/>
          <w:bCs/>
        </w:rPr>
        <w:t>landsmøtesaker</w:t>
      </w:r>
      <w:proofErr w:type="spellEnd"/>
      <w:r w:rsidRPr="00792C9E">
        <w:rPr>
          <w:b/>
          <w:bCs/>
        </w:rPr>
        <w:t xml:space="preserve">: </w:t>
      </w:r>
    </w:p>
    <w:p w14:paraId="073CC80C" w14:textId="77777777" w:rsidR="00792C9E" w:rsidRDefault="00792C9E" w:rsidP="00792C9E"/>
    <w:p w14:paraId="6DD7030C" w14:textId="600A53C6" w:rsidR="00792C9E" w:rsidRDefault="00792C9E" w:rsidP="00792C9E">
      <w:r>
        <w:t xml:space="preserve">Delegatene er enige om at det var for mange </w:t>
      </w:r>
      <w:proofErr w:type="spellStart"/>
      <w:r>
        <w:t>landsmøtesaker</w:t>
      </w:r>
      <w:proofErr w:type="spellEnd"/>
      <w:r>
        <w:t xml:space="preserve">, og flere saker som ikke burde vært lagt frem som </w:t>
      </w:r>
      <w:proofErr w:type="spellStart"/>
      <w:r>
        <w:t>landsmøtesak</w:t>
      </w:r>
      <w:proofErr w:type="spellEnd"/>
      <w:r>
        <w:t xml:space="preserve">. </w:t>
      </w:r>
    </w:p>
    <w:p w14:paraId="171165EB" w14:textId="790A9134" w:rsidR="00792C9E" w:rsidRDefault="00792C9E" w:rsidP="00792C9E">
      <w:pPr>
        <w:pStyle w:val="Listeavsnitt"/>
        <w:numPr>
          <w:ilvl w:val="0"/>
          <w:numId w:val="8"/>
        </w:numPr>
      </w:pPr>
      <w:r>
        <w:t>Arild:</w:t>
      </w:r>
      <w:r w:rsidRPr="00792C9E">
        <w:t xml:space="preserve"> </w:t>
      </w:r>
      <w:r>
        <w:t xml:space="preserve">Antall saker </w:t>
      </w:r>
      <w:r>
        <w:t>blir høyt fordi vi er blitt en landsmøtestyrt organisasjon. Kanskje bør regionlederne ta dette opp, slik at vi unngår en slik mengde med saker. Hvordan fungerer sorteringsregimet?</w:t>
      </w:r>
    </w:p>
    <w:p w14:paraId="547169DB" w14:textId="52745423" w:rsidR="00792C9E" w:rsidRDefault="00792C9E" w:rsidP="00792C9E">
      <w:pPr>
        <w:pStyle w:val="Listeavsnitt"/>
        <w:numPr>
          <w:ilvl w:val="0"/>
          <w:numId w:val="8"/>
        </w:numPr>
      </w:pPr>
      <w:r>
        <w:t xml:space="preserve">Rolf Arne: </w:t>
      </w:r>
      <w:r>
        <w:t>Det viktigste vi bør lære hær er at vi har en strategi på vår deltagelse. På forhold velge ut de viktige sakene vi vil konsentrere oppmerksomheten mot</w:t>
      </w:r>
      <w:r>
        <w:t xml:space="preserve">, særlig da det er mange saker. </w:t>
      </w:r>
    </w:p>
    <w:p w14:paraId="6F4ADFDC" w14:textId="77777777" w:rsidR="00792C9E" w:rsidRDefault="00792C9E" w:rsidP="00792C9E"/>
    <w:p w14:paraId="46E02B58" w14:textId="5737C916" w:rsidR="00792C9E" w:rsidRPr="00792C9E" w:rsidRDefault="00792C9E" w:rsidP="00792C9E">
      <w:pPr>
        <w:rPr>
          <w:b/>
          <w:bCs/>
        </w:rPr>
      </w:pPr>
      <w:r w:rsidRPr="00792C9E">
        <w:rPr>
          <w:b/>
          <w:bCs/>
        </w:rPr>
        <w:t>Forberedelser og forarbeid:</w:t>
      </w:r>
    </w:p>
    <w:p w14:paraId="76D3DDE2" w14:textId="64C48BE9" w:rsidR="00792C9E" w:rsidRDefault="00792C9E" w:rsidP="00792C9E"/>
    <w:p w14:paraId="2A5A68E3" w14:textId="6D9850F5" w:rsidR="00792C9E" w:rsidRDefault="00792C9E" w:rsidP="00792C9E">
      <w:r>
        <w:t xml:space="preserve">Delegatene er enige i at det til neste landsmøte bør settes av mere tid til å gå igjennom sakene før landsmøte. Vi bør plukke ut hvilke saker som er viktigst for oss. </w:t>
      </w:r>
    </w:p>
    <w:p w14:paraId="6AF3BE90" w14:textId="6779E78A" w:rsidR="00792C9E" w:rsidRDefault="00792C9E" w:rsidP="00792C9E">
      <w:pPr>
        <w:pStyle w:val="Listeavsnitt"/>
        <w:numPr>
          <w:ilvl w:val="0"/>
          <w:numId w:val="8"/>
        </w:numPr>
      </w:pPr>
      <w:r>
        <w:t>Rolf Arne: Det er v</w:t>
      </w:r>
      <w:r>
        <w:t xml:space="preserve">ell så viktig at delegatene får diskutert sakene som at </w:t>
      </w:r>
      <w:r>
        <w:t>foreningene</w:t>
      </w:r>
      <w:r>
        <w:t xml:space="preserve"> får diskutert de. Kan fristen for foreningene kuttes ned slik at delegatene får lengre tid?</w:t>
      </w:r>
    </w:p>
    <w:p w14:paraId="16A63FC9" w14:textId="77777777" w:rsidR="00792C9E" w:rsidRDefault="00792C9E" w:rsidP="00792C9E">
      <w:pPr>
        <w:pStyle w:val="Listeavsnitt"/>
      </w:pPr>
    </w:p>
    <w:p w14:paraId="34E12F09" w14:textId="2B9776FD" w:rsidR="00792C9E" w:rsidRDefault="00792C9E" w:rsidP="00792C9E">
      <w:pPr>
        <w:pStyle w:val="Listeavsnitt"/>
        <w:numPr>
          <w:ilvl w:val="0"/>
          <w:numId w:val="8"/>
        </w:numPr>
      </w:pPr>
      <w:r>
        <w:t>Norvald: En ide og p</w:t>
      </w:r>
      <w:r>
        <w:t xml:space="preserve">å forhånd </w:t>
      </w:r>
      <w:r>
        <w:t>bearbeide gjøre</w:t>
      </w:r>
      <w:r>
        <w:t xml:space="preserve"> oss kjent med meningene hos andre regioner slik at vi kan nå frem. Det viktigste vi bør lære hær er at vi har en strategi på vår deltagelse. På forhold velge ut de viktige sakene vi vil konsentrere oppmerksomheten mot. </w:t>
      </w:r>
    </w:p>
    <w:p w14:paraId="048A864F" w14:textId="33F92C7C" w:rsidR="00792C9E" w:rsidRDefault="00792C9E" w:rsidP="00792C9E">
      <w:pPr>
        <w:pStyle w:val="Listeavsnitt"/>
        <w:numPr>
          <w:ilvl w:val="1"/>
          <w:numId w:val="8"/>
        </w:numPr>
      </w:pPr>
      <w:r>
        <w:t xml:space="preserve">Arild: Kunne det vært en ide og hatt et formøte med Troms og Finnmark. </w:t>
      </w:r>
    </w:p>
    <w:p w14:paraId="59D67DF8" w14:textId="77777777" w:rsidR="00792C9E" w:rsidRDefault="00792C9E" w:rsidP="00792C9E">
      <w:pPr>
        <w:pStyle w:val="Listeavsnitt"/>
        <w:ind w:left="1440"/>
      </w:pPr>
    </w:p>
    <w:p w14:paraId="040FDBBE" w14:textId="475424D4" w:rsidR="00792C9E" w:rsidRDefault="00792C9E" w:rsidP="00792C9E">
      <w:pPr>
        <w:pStyle w:val="Listeavsnitt"/>
        <w:numPr>
          <w:ilvl w:val="0"/>
          <w:numId w:val="8"/>
        </w:numPr>
      </w:pPr>
      <w:r>
        <w:t xml:space="preserve">Steinar: Burde hatt en bedre plan slik at vi var mer samstemte under stemmeavgivningen. </w:t>
      </w:r>
      <w:r>
        <w:t xml:space="preserve">Kanskje burde vi hatt bundet mandat i enkelte saker. </w:t>
      </w:r>
    </w:p>
    <w:p w14:paraId="37D8B947" w14:textId="77777777" w:rsidR="00792C9E" w:rsidRDefault="00792C9E" w:rsidP="00792C9E">
      <w:pPr>
        <w:pStyle w:val="Listeavsnitt"/>
      </w:pPr>
    </w:p>
    <w:p w14:paraId="25717E17" w14:textId="48071135" w:rsidR="00792C9E" w:rsidRDefault="00792C9E" w:rsidP="005F10D7">
      <w:pPr>
        <w:pStyle w:val="Listeavsnitt"/>
        <w:numPr>
          <w:ilvl w:val="0"/>
          <w:numId w:val="8"/>
        </w:numPr>
      </w:pPr>
      <w:r>
        <w:t>Elise: Opplevdes som at vi mistet kontrollen over det som var avtalt på forhånd når det kom flere forslag til vedtak og endringer. Kanskje bør vi neste gang s</w:t>
      </w:r>
      <w:r>
        <w:t>e nærmere på sakene i et bredere perspektiv</w:t>
      </w:r>
      <w:r>
        <w:t xml:space="preserve">, og ikke like fokusert på om det skal stemmes på forbundsstyret eller innsenders forslag.  </w:t>
      </w:r>
    </w:p>
    <w:p w14:paraId="158484EF" w14:textId="048A79CA" w:rsidR="00792C9E" w:rsidRDefault="00792C9E" w:rsidP="00792C9E">
      <w:pPr>
        <w:ind w:left="360"/>
      </w:pPr>
    </w:p>
    <w:p w14:paraId="390B9F13" w14:textId="77777777" w:rsidR="00792C9E" w:rsidRDefault="00792C9E" w:rsidP="00792C9E">
      <w:pPr>
        <w:ind w:left="360"/>
      </w:pPr>
    </w:p>
    <w:p w14:paraId="70366267" w14:textId="6B4ABA4F" w:rsidR="00792C9E" w:rsidRDefault="00792C9E" w:rsidP="00792C9E"/>
    <w:p w14:paraId="45084BB8" w14:textId="77777777" w:rsidR="00792C9E" w:rsidRDefault="00792C9E" w:rsidP="00792C9E"/>
    <w:p w14:paraId="41BD1EDE" w14:textId="77777777" w:rsidR="00792C9E" w:rsidRDefault="00792C9E" w:rsidP="00792C9E"/>
    <w:p w14:paraId="64A13BC7" w14:textId="77777777" w:rsidR="00792C9E" w:rsidRDefault="00792C9E" w:rsidP="00792C9E"/>
    <w:p w14:paraId="65E2BD7C" w14:textId="2ECF5FF6" w:rsidR="00792C9E" w:rsidRPr="00792C9E" w:rsidRDefault="00792C9E" w:rsidP="00792C9E">
      <w:pPr>
        <w:rPr>
          <w:b/>
          <w:bCs/>
        </w:rPr>
      </w:pPr>
      <w:r w:rsidRPr="00792C9E">
        <w:rPr>
          <w:b/>
          <w:bCs/>
        </w:rPr>
        <w:lastRenderedPageBreak/>
        <w:t>Annet:</w:t>
      </w:r>
    </w:p>
    <w:p w14:paraId="2A7B5947" w14:textId="290A799E" w:rsidR="00792C9E" w:rsidRDefault="00792C9E" w:rsidP="00792C9E">
      <w:pPr>
        <w:pStyle w:val="Listeavsnitt"/>
        <w:numPr>
          <w:ilvl w:val="0"/>
          <w:numId w:val="8"/>
        </w:numPr>
      </w:pPr>
      <w:r>
        <w:t>Stig: Det er tydelig at vi blir svake mot andre store regioner, i tillegg til at vi også ser at det er vanskelig å få gjennomslag på forslag om endring i antall delegasjoner.</w:t>
      </w:r>
    </w:p>
    <w:p w14:paraId="2F8BF9AC" w14:textId="77777777" w:rsidR="00792C9E" w:rsidRDefault="00792C9E" w:rsidP="00792C9E">
      <w:pPr>
        <w:pStyle w:val="Listeavsnitt"/>
      </w:pPr>
    </w:p>
    <w:p w14:paraId="2210B734" w14:textId="22F815A9" w:rsidR="00792C9E" w:rsidRDefault="00792C9E" w:rsidP="00792C9E">
      <w:pPr>
        <w:pStyle w:val="Listeavsnitt"/>
        <w:numPr>
          <w:ilvl w:val="0"/>
          <w:numId w:val="8"/>
        </w:numPr>
      </w:pPr>
      <w:r>
        <w:t xml:space="preserve">Arild og Rolf Arne: Hvordan bør sakene behandles? Og hvem skal på landsmøte? Viktig at det kommer frem hva lokalforeningene og fylket som helhet mener om </w:t>
      </w:r>
      <w:proofErr w:type="spellStart"/>
      <w:r>
        <w:t>landsmøtesakene</w:t>
      </w:r>
      <w:proofErr w:type="spellEnd"/>
      <w:r>
        <w:t>.</w:t>
      </w:r>
    </w:p>
    <w:p w14:paraId="0712A8FD" w14:textId="77777777" w:rsidR="00792C9E" w:rsidRDefault="00792C9E" w:rsidP="00792C9E">
      <w:pPr>
        <w:pStyle w:val="Listeavsnitt"/>
      </w:pPr>
    </w:p>
    <w:p w14:paraId="65B5B5F7" w14:textId="4EEC96BE" w:rsidR="00792C9E" w:rsidRDefault="00792C9E" w:rsidP="00792C9E">
      <w:pPr>
        <w:pStyle w:val="Listeavsnitt"/>
      </w:pPr>
      <w:r>
        <w:t xml:space="preserve">Viktig at vi i større grad synliggjøres på landsmøtet. Vi er blant de største regionslagene og har ingen personer på valg, eller i valgkomite. Dette bør gjøres noe med til neste landsmøte. </w:t>
      </w:r>
    </w:p>
    <w:p w14:paraId="29916C4D" w14:textId="77777777" w:rsidR="00792C9E" w:rsidRDefault="00792C9E" w:rsidP="00792C9E">
      <w:pPr>
        <w:pStyle w:val="Listeavsnitt"/>
      </w:pPr>
    </w:p>
    <w:p w14:paraId="23AF96BD" w14:textId="423FC751" w:rsidR="00792C9E" w:rsidRDefault="00792C9E" w:rsidP="00792C9E">
      <w:pPr>
        <w:pStyle w:val="Listeavsnitt"/>
        <w:numPr>
          <w:ilvl w:val="0"/>
          <w:numId w:val="8"/>
        </w:numPr>
      </w:pPr>
      <w:r>
        <w:t xml:space="preserve">Rolf Arne: Protokoll fra landsmøte? Ylva undersøker dette. </w:t>
      </w:r>
    </w:p>
    <w:p w14:paraId="3CADE16B" w14:textId="77777777" w:rsidR="00792C9E" w:rsidRDefault="00792C9E" w:rsidP="00792C9E"/>
    <w:p w14:paraId="2A8CF7BA" w14:textId="5C96F9BF" w:rsidR="00792C9E" w:rsidRDefault="00792C9E" w:rsidP="00792C9E">
      <w:pPr>
        <w:pStyle w:val="Listeavsnitt"/>
        <w:numPr>
          <w:ilvl w:val="0"/>
          <w:numId w:val="8"/>
        </w:numPr>
      </w:pPr>
      <w:r>
        <w:t xml:space="preserve">Arild: Statskog inkluderes mer som et ledd for å få mer informasjon og samarbeid for lokalforeningene. Lokalforeningene mister motet og engasjementet når de opplever at de ikke blir hørt. </w:t>
      </w:r>
    </w:p>
    <w:p w14:paraId="7B0E3B0F" w14:textId="77777777" w:rsidR="00792C9E" w:rsidRDefault="00792C9E" w:rsidP="00792C9E">
      <w:pPr>
        <w:pStyle w:val="Listeavsnitt"/>
      </w:pPr>
    </w:p>
    <w:p w14:paraId="1B1B22AE" w14:textId="6D48E1C7" w:rsidR="00792C9E" w:rsidRDefault="00792C9E" w:rsidP="00792C9E">
      <w:pPr>
        <w:pStyle w:val="Listeavsnitt"/>
        <w:numPr>
          <w:ilvl w:val="1"/>
          <w:numId w:val="8"/>
        </w:numPr>
      </w:pPr>
      <w:r>
        <w:t xml:space="preserve">Ylva: Tanken er at Statskog skal inviteres på noen av møtene med lokalforeningene. Statskog skal også ha tre møter i Salten ang vilt. Statskog er på tilbudssiden. </w:t>
      </w:r>
    </w:p>
    <w:p w14:paraId="515C4BD8" w14:textId="77777777" w:rsidR="00792C9E" w:rsidRDefault="00792C9E" w:rsidP="00792C9E">
      <w:pPr>
        <w:pStyle w:val="Listeavsnitt"/>
        <w:ind w:left="1440"/>
      </w:pPr>
    </w:p>
    <w:p w14:paraId="6B074D27" w14:textId="782C5917" w:rsidR="00792C9E" w:rsidRDefault="00792C9E" w:rsidP="00792C9E">
      <w:pPr>
        <w:pStyle w:val="Listeavsnitt"/>
        <w:numPr>
          <w:ilvl w:val="1"/>
          <w:numId w:val="8"/>
        </w:numPr>
      </w:pPr>
      <w:r>
        <w:t xml:space="preserve">Stig: SNO kan også være aktuelle. </w:t>
      </w:r>
    </w:p>
    <w:p w14:paraId="6A964578" w14:textId="77777777" w:rsidR="00792C9E" w:rsidRPr="00785943" w:rsidRDefault="00792C9E" w:rsidP="00792C9E"/>
    <w:p w14:paraId="21F40EBF" w14:textId="77777777" w:rsidR="00792C9E" w:rsidRDefault="00792C9E" w:rsidP="00792C9E"/>
    <w:p w14:paraId="11055460" w14:textId="7DBE5AE4" w:rsidR="00792C9E" w:rsidRDefault="00792C9E" w:rsidP="00792C9E">
      <w:r>
        <w:t xml:space="preserve">Dersom </w:t>
      </w:r>
      <w:r>
        <w:t>delegatene</w:t>
      </w:r>
      <w:r>
        <w:t xml:space="preserve"> kommer på andre ting så se</w:t>
      </w:r>
      <w:r>
        <w:t>ndes det på e-post.</w:t>
      </w:r>
    </w:p>
    <w:p w14:paraId="6173D925" w14:textId="77777777" w:rsidR="00792C9E" w:rsidRDefault="00792C9E" w:rsidP="00792C9E"/>
    <w:p w14:paraId="20A36EAA" w14:textId="77777777" w:rsidR="00792C9E" w:rsidRDefault="00792C9E" w:rsidP="00792C9E"/>
    <w:p w14:paraId="7DBC1FDF" w14:textId="1899C61E" w:rsidR="00792C9E" w:rsidRDefault="00792C9E" w:rsidP="00792C9E"/>
    <w:p w14:paraId="0F68F7C9" w14:textId="77777777" w:rsidR="00792C9E" w:rsidRDefault="00792C9E" w:rsidP="00792C9E"/>
    <w:p w14:paraId="33BF0868" w14:textId="77777777" w:rsidR="00792C9E" w:rsidRDefault="00792C9E" w:rsidP="00792C9E"/>
    <w:p w14:paraId="4E6DE538" w14:textId="77777777" w:rsidR="00792C9E" w:rsidRDefault="00792C9E" w:rsidP="00792C9E"/>
    <w:p w14:paraId="2A229234" w14:textId="77777777" w:rsidR="00792C9E" w:rsidRDefault="00792C9E" w:rsidP="00792C9E"/>
    <w:p w14:paraId="0B1A2BAB" w14:textId="77777777" w:rsidR="00792C9E" w:rsidRDefault="00792C9E" w:rsidP="00792C9E"/>
    <w:p w14:paraId="48D7704B" w14:textId="77777777" w:rsidR="00792C9E" w:rsidRDefault="00792C9E" w:rsidP="00792C9E"/>
    <w:p w14:paraId="5689F7B9" w14:textId="77777777" w:rsidR="00792C9E" w:rsidRDefault="00792C9E" w:rsidP="00792C9E"/>
    <w:p w14:paraId="14D05998" w14:textId="77777777" w:rsidR="00792C9E" w:rsidRDefault="00792C9E" w:rsidP="00792C9E"/>
    <w:p w14:paraId="4EEFA91D" w14:textId="77777777" w:rsidR="00792C9E" w:rsidRDefault="00792C9E" w:rsidP="00792C9E"/>
    <w:p w14:paraId="020CC924" w14:textId="77777777" w:rsidR="00792C9E" w:rsidRDefault="00792C9E" w:rsidP="00792C9E"/>
    <w:p w14:paraId="242F3CB3" w14:textId="77777777" w:rsidR="00792C9E" w:rsidRDefault="00792C9E" w:rsidP="00792C9E"/>
    <w:p w14:paraId="6853B063" w14:textId="77777777" w:rsidR="00792C9E" w:rsidRDefault="00792C9E" w:rsidP="00792C9E"/>
    <w:p w14:paraId="16EA04B2" w14:textId="77777777" w:rsidR="00792C9E" w:rsidRDefault="00792C9E" w:rsidP="00792C9E"/>
    <w:p w14:paraId="0FE6B407" w14:textId="77777777" w:rsidR="00792C9E" w:rsidRDefault="00792C9E" w:rsidP="00792C9E"/>
    <w:p w14:paraId="41D5ABE2" w14:textId="77777777" w:rsidR="00792C9E" w:rsidRDefault="00792C9E" w:rsidP="00792C9E"/>
    <w:p w14:paraId="6CA3CC42" w14:textId="77777777" w:rsidR="00792C9E" w:rsidRDefault="00792C9E" w:rsidP="00792C9E"/>
    <w:p w14:paraId="452085B8" w14:textId="77777777" w:rsidR="00792C9E" w:rsidRDefault="00792C9E" w:rsidP="00792C9E"/>
    <w:p w14:paraId="7BB49E76" w14:textId="77777777" w:rsidR="00792C9E" w:rsidRDefault="00792C9E" w:rsidP="00792C9E"/>
    <w:p w14:paraId="5B9FE800" w14:textId="77777777" w:rsidR="00792C9E" w:rsidRDefault="00792C9E" w:rsidP="00792C9E"/>
    <w:p w14:paraId="6D396E68" w14:textId="77777777" w:rsidR="00792C9E" w:rsidRDefault="00792C9E" w:rsidP="00792C9E"/>
    <w:p w14:paraId="692060D5" w14:textId="77777777" w:rsidR="00792C9E" w:rsidRDefault="00792C9E" w:rsidP="00792C9E"/>
    <w:p w14:paraId="36E9C192" w14:textId="77777777" w:rsidR="00792C9E" w:rsidRDefault="00792C9E" w:rsidP="00792C9E"/>
    <w:p w14:paraId="4A6B7294" w14:textId="77777777" w:rsidR="00792C9E" w:rsidRDefault="00792C9E" w:rsidP="00792C9E"/>
    <w:p w14:paraId="7B5F629B" w14:textId="77777777" w:rsidR="00792C9E" w:rsidRDefault="00792C9E" w:rsidP="00792C9E"/>
    <w:p w14:paraId="3BB6BEB5" w14:textId="77777777" w:rsidR="00792C9E" w:rsidRDefault="00792C9E" w:rsidP="00792C9E"/>
    <w:p w14:paraId="74F32C50" w14:textId="77777777" w:rsidR="00792C9E" w:rsidRDefault="00792C9E" w:rsidP="00792C9E"/>
    <w:p w14:paraId="55060FC3" w14:textId="77777777" w:rsidR="00792C9E" w:rsidRDefault="00792C9E" w:rsidP="00792C9E"/>
    <w:p w14:paraId="2609BDB3" w14:textId="77777777" w:rsidR="00792C9E" w:rsidRDefault="00792C9E" w:rsidP="00792C9E"/>
    <w:p w14:paraId="6CBB5DEA" w14:textId="77777777" w:rsidR="00792C9E" w:rsidRDefault="00792C9E" w:rsidP="00792C9E"/>
    <w:p w14:paraId="30C55E99" w14:textId="77777777" w:rsidR="00792C9E" w:rsidRDefault="00792C9E" w:rsidP="00792C9E"/>
    <w:p w14:paraId="6615072B" w14:textId="77777777" w:rsidR="00792C9E" w:rsidRDefault="00792C9E" w:rsidP="00792C9E"/>
    <w:p w14:paraId="374E97BE" w14:textId="77777777" w:rsidR="00792C9E" w:rsidRDefault="00792C9E" w:rsidP="00792C9E"/>
    <w:p w14:paraId="352D98BC" w14:textId="77777777" w:rsidR="00792C9E" w:rsidRDefault="00792C9E" w:rsidP="00792C9E"/>
    <w:p w14:paraId="16E3CADA" w14:textId="5D2024B8" w:rsidR="00792C9E" w:rsidRDefault="00792C9E" w:rsidP="00792C9E">
      <w:r>
        <w:t>Referat Elise Larsen</w:t>
      </w:r>
    </w:p>
    <w:p w14:paraId="301581E3" w14:textId="77777777" w:rsidR="00975542" w:rsidRPr="00FB52CC" w:rsidRDefault="00975542">
      <w:pPr>
        <w:rPr>
          <w:rFonts w:ascii="Trebuchet MS" w:hAnsi="Trebuchet MS"/>
          <w:sz w:val="22"/>
          <w:szCs w:val="22"/>
        </w:rPr>
      </w:pPr>
    </w:p>
    <w:sectPr w:rsidR="00975542" w:rsidRPr="00FB52CC" w:rsidSect="001C77A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E3042" w14:textId="77777777" w:rsidR="00235A77" w:rsidRDefault="00235A77">
      <w:r>
        <w:separator/>
      </w:r>
    </w:p>
  </w:endnote>
  <w:endnote w:type="continuationSeparator" w:id="0">
    <w:p w14:paraId="2D073B40" w14:textId="77777777" w:rsidR="00235A77" w:rsidRDefault="00235A77">
      <w:r>
        <w:continuationSeparator/>
      </w:r>
    </w:p>
  </w:endnote>
  <w:endnote w:type="continuationNotice" w:id="1">
    <w:p w14:paraId="7A0C28A0" w14:textId="77777777" w:rsidR="00235A77" w:rsidRDefault="00235A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5E44F" w14:textId="77777777" w:rsidR="008E5B5A" w:rsidRDefault="008E5B5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9461753"/>
      <w:docPartObj>
        <w:docPartGallery w:val="Page Numbers (Bottom of Page)"/>
        <w:docPartUnique/>
      </w:docPartObj>
    </w:sdtPr>
    <w:sdtContent>
      <w:p w14:paraId="3B0BF2C1" w14:textId="77777777" w:rsidR="004824D3" w:rsidRDefault="004824D3">
        <w:pPr>
          <w:pStyle w:val="Bunntekst"/>
          <w:jc w:val="right"/>
        </w:pPr>
        <w:r>
          <w:t xml:space="preserve">Side | </w:t>
        </w:r>
        <w:r>
          <w:fldChar w:fldCharType="begin"/>
        </w:r>
        <w:r>
          <w:instrText>PAGE   \* MERGEFORMAT</w:instrText>
        </w:r>
        <w:r>
          <w:fldChar w:fldCharType="separate"/>
        </w:r>
        <w:r>
          <w:rPr>
            <w:noProof/>
          </w:rPr>
          <w:t>2</w:t>
        </w:r>
        <w:r>
          <w:fldChar w:fldCharType="end"/>
        </w:r>
        <w:r>
          <w:t xml:space="preserve"> </w:t>
        </w:r>
      </w:p>
    </w:sdtContent>
  </w:sdt>
  <w:p w14:paraId="546CB413" w14:textId="77777777" w:rsidR="004824D3" w:rsidRDefault="004824D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A1C8F" w14:textId="31388341" w:rsidR="00C95558" w:rsidRDefault="00C95558" w:rsidP="00AF4DF2">
    <w:pPr>
      <w:pStyle w:val="Bunntekst"/>
      <w:tabs>
        <w:tab w:val="clear" w:pos="4536"/>
        <w:tab w:val="clear" w:pos="9072"/>
        <w:tab w:val="left" w:pos="3972"/>
      </w:tabs>
      <w:rPr>
        <w:color w:val="365F91" w:themeColor="accent1" w:themeShade="BF"/>
      </w:rPr>
    </w:pPr>
    <w:r w:rsidRPr="00B85A0A">
      <w:rPr>
        <w:noProof/>
        <w:color w:val="365F91" w:themeColor="accent1" w:themeShade="BF"/>
      </w:rPr>
      <mc:AlternateContent>
        <mc:Choice Requires="wps">
          <w:drawing>
            <wp:anchor distT="0" distB="0" distL="114300" distR="114300" simplePos="0" relativeHeight="251658240" behindDoc="0" locked="0" layoutInCell="1" allowOverlap="1" wp14:anchorId="35CB00DE" wp14:editId="650FC9A0">
              <wp:simplePos x="0" y="0"/>
              <wp:positionH relativeFrom="page">
                <wp:align>left</wp:align>
              </wp:positionH>
              <wp:positionV relativeFrom="paragraph">
                <wp:posOffset>42451</wp:posOffset>
              </wp:positionV>
              <wp:extent cx="7772400" cy="0"/>
              <wp:effectExtent l="38100" t="38100" r="76200" b="95250"/>
              <wp:wrapNone/>
              <wp:docPr id="7" name="Rett linje 7"/>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w:pict>
            <v:line w14:anchorId="579140B1" id="Rett linje 7" o:spid="_x0000_s1026" style="position:absolute;z-index:251659264;visibility:visible;mso-wrap-style:square;mso-wrap-distance-left:9pt;mso-wrap-distance-top:0;mso-wrap-distance-right:9pt;mso-wrap-distance-bottom:0;mso-position-horizontal:left;mso-position-horizontal-relative:page;mso-position-vertical:absolute;mso-position-vertical-relative:text" from="0,3.35pt" to="61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" strokecolor="black [3213]" strokeweight="2pt">
              <v:shadow on="t" color="black" opacity="24903f" origin=",.5" offset="0,.55556mm"/>
              <w10:wrap anchorx="page"/>
            </v:line>
          </w:pict>
        </mc:Fallback>
      </mc:AlternateContent>
    </w:r>
  </w:p>
  <w:p w14:paraId="49E89593" w14:textId="60101C05" w:rsidR="00C95558" w:rsidRDefault="008E5B5A" w:rsidP="00AF4DF2">
    <w:pPr>
      <w:pStyle w:val="Bunntekst"/>
      <w:tabs>
        <w:tab w:val="clear" w:pos="4536"/>
        <w:tab w:val="clear" w:pos="9072"/>
        <w:tab w:val="left" w:pos="3972"/>
      </w:tabs>
      <w:rPr>
        <w:color w:val="365F91" w:themeColor="accent1" w:themeShade="BF"/>
      </w:rPr>
    </w:pPr>
    <w:r w:rsidRPr="00C95558">
      <w:rPr>
        <w:noProof/>
        <w:color w:val="365F91" w:themeColor="accent1" w:themeShade="BF"/>
      </w:rPr>
      <mc:AlternateContent>
        <mc:Choice Requires="wps">
          <w:drawing>
            <wp:anchor distT="45720" distB="45720" distL="114300" distR="114300" simplePos="0" relativeHeight="251658241" behindDoc="0" locked="0" layoutInCell="1" allowOverlap="1" wp14:anchorId="11E3B5AF" wp14:editId="03F72147">
              <wp:simplePos x="0" y="0"/>
              <wp:positionH relativeFrom="margin">
                <wp:align>center</wp:align>
              </wp:positionH>
              <wp:positionV relativeFrom="paragraph">
                <wp:posOffset>12700</wp:posOffset>
              </wp:positionV>
              <wp:extent cx="4343400" cy="140462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noFill/>
                      <a:ln w="9525">
                        <a:noFill/>
                        <a:miter lim="800000"/>
                        <a:headEnd/>
                        <a:tailEnd/>
                      </a:ln>
                    </wps:spPr>
                    <wps:txbx>
                      <w:txbxContent>
                        <w:p w14:paraId="55F02431" w14:textId="7C556724" w:rsidR="008E5B5A" w:rsidRDefault="008E5B5A" w:rsidP="005F6D0A">
                          <w:pPr>
                            <w:jc w:val="center"/>
                          </w:pPr>
                          <w:r>
                            <w:fldChar w:fldCharType="begin"/>
                          </w:r>
                          <w:r>
                            <w:instrText>HYPERLINK "mailto:Nordland@njff.no"</w:instrText>
                          </w:r>
                          <w:r>
                            <w:fldChar w:fldCharType="separate"/>
                          </w:r>
                          <w:r w:rsidRPr="00CA6CE4">
                            <w:rPr>
                              <w:rStyle w:val="Hyperkobling"/>
                            </w:rPr>
                            <w:t>Nordland@njff.no</w:t>
                          </w:r>
                          <w:r>
                            <w:rPr>
                              <w:rStyle w:val="Hyperkobling"/>
                            </w:rPr>
                            <w:fldChar w:fldCharType="end"/>
                          </w:r>
                          <w:r>
                            <w:t xml:space="preserve"> </w:t>
                          </w:r>
                          <w:r w:rsidR="005F6D0A" w:rsidRPr="005F6D0A">
                            <w:rPr>
                              <w:lang w:bidi="he-IL"/>
                            </w:rPr>
                            <w:t>|</w:t>
                          </w:r>
                          <w:r w:rsidR="00C95558" w:rsidRPr="005F6D0A">
                            <w:t xml:space="preserve"> </w:t>
                          </w:r>
                          <w:r w:rsidR="005F6D0A" w:rsidRPr="005F6D0A">
                            <w:t xml:space="preserve">Folkets hus, </w:t>
                          </w:r>
                          <w:r w:rsidR="000F239A" w:rsidRPr="005F6D0A">
                            <w:t>Prinsensgate</w:t>
                          </w:r>
                          <w:r w:rsidR="005F6D0A" w:rsidRPr="005F6D0A">
                            <w:t xml:space="preserve"> 115, 8005 Bodø </w:t>
                          </w:r>
                        </w:p>
                        <w:p w14:paraId="2130E1B9" w14:textId="1ACD6D8B" w:rsidR="00C95558" w:rsidRPr="005F6D0A" w:rsidRDefault="005F6D0A" w:rsidP="005F6D0A">
                          <w:pPr>
                            <w:jc w:val="center"/>
                          </w:pPr>
                          <w:proofErr w:type="spellStart"/>
                          <w:r w:rsidRPr="005F6D0A">
                            <w:t>Orgnr</w:t>
                          </w:r>
                          <w:proofErr w:type="spellEnd"/>
                          <w:r w:rsidRPr="005F6D0A">
                            <w:t xml:space="preserve">: 887 667 322 </w:t>
                          </w:r>
                          <w:r w:rsidRPr="005F6D0A">
                            <w:rPr>
                              <w:lang w:bidi="he-IL"/>
                            </w:rPr>
                            <w:t>|</w:t>
                          </w:r>
                          <w:r w:rsidR="008E5B5A">
                            <w:rPr>
                              <w:lang w:bidi="he-IL"/>
                            </w:rPr>
                            <w:t xml:space="preserve"> </w:t>
                          </w:r>
                          <w:proofErr w:type="spellStart"/>
                          <w:r w:rsidR="008E5B5A">
                            <w:rPr>
                              <w:lang w:bidi="he-IL"/>
                            </w:rPr>
                            <w:t>Kontonr</w:t>
                          </w:r>
                          <w:proofErr w:type="spellEnd"/>
                          <w:r w:rsidR="008E5B5A">
                            <w:rPr>
                              <w:lang w:bidi="he-IL"/>
                            </w:rPr>
                            <w:t xml:space="preserve">: 4750 62 62301 </w:t>
                          </w:r>
                          <w:r w:rsidR="008E5B5A" w:rsidRPr="005F6D0A">
                            <w:rPr>
                              <w:lang w:bidi="he-IL"/>
                            </w:rPr>
                            <w:t>|</w:t>
                          </w:r>
                          <w:r w:rsidRPr="005F6D0A">
                            <w:t xml:space="preserve"> www.njff.no/nordland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E3B5AF" id="_x0000_t202" coordsize="21600,21600" o:spt="202" path="m,l,21600r21600,l21600,xe">
              <v:stroke joinstyle="miter"/>
              <v:path gradientshapeok="t" o:connecttype="rect"/>
            </v:shapetype>
            <v:shape id="Tekstboks 2" o:spid="_x0000_s1026" type="#_x0000_t202" style="position:absolute;margin-left:0;margin-top:1pt;width:342pt;height:110.6pt;z-index:25165824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" filled="f" stroked="f">
              <v:textbox style="mso-fit-shape-to-text:t">
                <w:txbxContent>
                  <w:p w14:paraId="55F02431" w14:textId="7C556724" w:rsidR="008E5B5A" w:rsidRDefault="008E5B5A" w:rsidP="005F6D0A">
                    <w:pPr>
                      <w:jc w:val="center"/>
                    </w:pPr>
                    <w:r>
                      <w:fldChar w:fldCharType="begin"/>
                    </w:r>
                    <w:r>
                      <w:instrText>HYPERLINK "mailto:Nordland@njff.no"</w:instrText>
                    </w:r>
                    <w:r>
                      <w:fldChar w:fldCharType="separate"/>
                    </w:r>
                    <w:r w:rsidRPr="00CA6CE4">
                      <w:rPr>
                        <w:rStyle w:val="Hyperkobling"/>
                      </w:rPr>
                      <w:t>Nordland@njff.no</w:t>
                    </w:r>
                    <w:r>
                      <w:rPr>
                        <w:rStyle w:val="Hyperkobling"/>
                      </w:rPr>
                      <w:fldChar w:fldCharType="end"/>
                    </w:r>
                    <w:r>
                      <w:t xml:space="preserve"> </w:t>
                    </w:r>
                    <w:r w:rsidR="005F6D0A" w:rsidRPr="005F6D0A">
                      <w:rPr>
                        <w:lang w:bidi="he-IL"/>
                      </w:rPr>
                      <w:t>|</w:t>
                    </w:r>
                    <w:r w:rsidR="00C95558" w:rsidRPr="005F6D0A">
                      <w:t xml:space="preserve"> </w:t>
                    </w:r>
                    <w:r w:rsidR="005F6D0A" w:rsidRPr="005F6D0A">
                      <w:t xml:space="preserve">Folkets hus, </w:t>
                    </w:r>
                    <w:r w:rsidR="000F239A" w:rsidRPr="005F6D0A">
                      <w:t>Prinsensgate</w:t>
                    </w:r>
                    <w:r w:rsidR="005F6D0A" w:rsidRPr="005F6D0A">
                      <w:t xml:space="preserve"> 115, 8005 Bodø </w:t>
                    </w:r>
                  </w:p>
                  <w:p w14:paraId="2130E1B9" w14:textId="1ACD6D8B" w:rsidR="00C95558" w:rsidRPr="005F6D0A" w:rsidRDefault="005F6D0A" w:rsidP="005F6D0A">
                    <w:pPr>
                      <w:jc w:val="center"/>
                    </w:pPr>
                    <w:proofErr w:type="spellStart"/>
                    <w:r w:rsidRPr="005F6D0A">
                      <w:t>Orgnr</w:t>
                    </w:r>
                    <w:proofErr w:type="spellEnd"/>
                    <w:r w:rsidRPr="005F6D0A">
                      <w:t xml:space="preserve">: 887 667 322 </w:t>
                    </w:r>
                    <w:r w:rsidRPr="005F6D0A">
                      <w:rPr>
                        <w:lang w:bidi="he-IL"/>
                      </w:rPr>
                      <w:t>|</w:t>
                    </w:r>
                    <w:r w:rsidR="008E5B5A">
                      <w:rPr>
                        <w:lang w:bidi="he-IL"/>
                      </w:rPr>
                      <w:t xml:space="preserve"> </w:t>
                    </w:r>
                    <w:proofErr w:type="spellStart"/>
                    <w:r w:rsidR="008E5B5A">
                      <w:rPr>
                        <w:lang w:bidi="he-IL"/>
                      </w:rPr>
                      <w:t>Kontonr</w:t>
                    </w:r>
                    <w:proofErr w:type="spellEnd"/>
                    <w:r w:rsidR="008E5B5A">
                      <w:rPr>
                        <w:lang w:bidi="he-IL"/>
                      </w:rPr>
                      <w:t xml:space="preserve">: 4750 62 62301 </w:t>
                    </w:r>
                    <w:r w:rsidR="008E5B5A" w:rsidRPr="005F6D0A">
                      <w:rPr>
                        <w:lang w:bidi="he-IL"/>
                      </w:rPr>
                      <w:t>|</w:t>
                    </w:r>
                    <w:r w:rsidRPr="005F6D0A">
                      <w:t xml:space="preserve"> www.njff.no/nordland</w:t>
                    </w:r>
                  </w:p>
                </w:txbxContent>
              </v:textbox>
              <w10:wrap type="square" anchorx="margin"/>
            </v:shape>
          </w:pict>
        </mc:Fallback>
      </mc:AlternateContent>
    </w:r>
  </w:p>
  <w:p w14:paraId="4187B471" w14:textId="23737D62" w:rsidR="00AF4DF2" w:rsidRDefault="00AF4DF2" w:rsidP="00BC10B5">
    <w:pPr>
      <w:pStyle w:val="Bunntekst"/>
      <w:tabs>
        <w:tab w:val="clear" w:pos="4536"/>
        <w:tab w:val="clear" w:pos="9072"/>
        <w:tab w:val="left" w:pos="3996"/>
      </w:tabs>
      <w:rPr>
        <w:color w:val="365F91" w:themeColor="accent1" w:themeShade="BF"/>
      </w:rPr>
    </w:pPr>
  </w:p>
  <w:p w14:paraId="200B0539" w14:textId="50C2C3A0" w:rsidR="00C95558" w:rsidRDefault="005F6D0A" w:rsidP="00BC10B5">
    <w:pPr>
      <w:pStyle w:val="Bunntekst"/>
      <w:tabs>
        <w:tab w:val="clear" w:pos="4536"/>
        <w:tab w:val="clear" w:pos="9072"/>
        <w:tab w:val="left" w:pos="3996"/>
      </w:tabs>
      <w:rPr>
        <w:color w:val="365F91" w:themeColor="accent1" w:themeShade="BF"/>
      </w:rPr>
    </w:pPr>
    <w:r w:rsidRPr="00C95558">
      <w:rPr>
        <w:noProof/>
        <w:color w:val="365F91" w:themeColor="accent1" w:themeShade="BF"/>
      </w:rPr>
      <mc:AlternateContent>
        <mc:Choice Requires="wps">
          <w:drawing>
            <wp:anchor distT="45720" distB="45720" distL="114300" distR="114300" simplePos="0" relativeHeight="251658242" behindDoc="0" locked="0" layoutInCell="1" allowOverlap="1" wp14:anchorId="3EBDD72F" wp14:editId="5AD7B11B">
              <wp:simplePos x="0" y="0"/>
              <wp:positionH relativeFrom="margin">
                <wp:align>center</wp:align>
              </wp:positionH>
              <wp:positionV relativeFrom="paragraph">
                <wp:posOffset>111922</wp:posOffset>
              </wp:positionV>
              <wp:extent cx="4326890" cy="636905"/>
              <wp:effectExtent l="0" t="0" r="0" b="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636905"/>
                      </a:xfrm>
                      <a:prstGeom prst="rect">
                        <a:avLst/>
                      </a:prstGeom>
                      <a:noFill/>
                      <a:ln w="9525">
                        <a:noFill/>
                        <a:miter lim="800000"/>
                        <a:headEnd/>
                        <a:tailEnd/>
                      </a:ln>
                    </wps:spPr>
                    <wps:txbx>
                      <w:txbxContent>
                        <w:p w14:paraId="68FB140B" w14:textId="0E1237CE" w:rsidR="005F6D0A" w:rsidRPr="005F6D0A" w:rsidRDefault="005F6D0A" w:rsidP="005F6D0A">
                          <w:pPr>
                            <w:jc w:val="center"/>
                          </w:pPr>
                          <w:r w:rsidRPr="005F6D0A">
                            <w:t xml:space="preserve">Leder: </w:t>
                          </w:r>
                          <w:r w:rsidR="00B760CA">
                            <w:t>Stig Za</w:t>
                          </w:r>
                          <w:r w:rsidR="002903DB">
                            <w:t>c</w:t>
                          </w:r>
                          <w:r w:rsidR="00B760CA">
                            <w:t>hariassen</w:t>
                          </w:r>
                          <w:r w:rsidR="008E5B5A">
                            <w:t xml:space="preserve"> </w:t>
                          </w:r>
                          <w:r w:rsidR="008E5B5A" w:rsidRPr="005F6D0A">
                            <w:rPr>
                              <w:lang w:bidi="he-IL"/>
                            </w:rPr>
                            <w:t>|</w:t>
                          </w:r>
                          <w:r w:rsidR="008E5B5A">
                            <w:rPr>
                              <w:lang w:bidi="he-IL"/>
                            </w:rPr>
                            <w:t xml:space="preserve"> </w:t>
                          </w:r>
                          <w:proofErr w:type="spellStart"/>
                          <w:r w:rsidR="008E5B5A">
                            <w:rPr>
                              <w:lang w:bidi="he-IL"/>
                            </w:rPr>
                            <w:t>Tlf</w:t>
                          </w:r>
                          <w:proofErr w:type="spellEnd"/>
                          <w:r w:rsidR="008E5B5A">
                            <w:rPr>
                              <w:lang w:bidi="he-IL"/>
                            </w:rPr>
                            <w:t>:</w:t>
                          </w:r>
                          <w:r w:rsidR="000F239A">
                            <w:rPr>
                              <w:lang w:bidi="he-IL"/>
                            </w:rPr>
                            <w:t xml:space="preserve"> </w:t>
                          </w:r>
                          <w:r w:rsidR="00A9123A">
                            <w:rPr>
                              <w:lang w:bidi="he-IL"/>
                            </w:rPr>
                            <w:t>902 17 875</w:t>
                          </w:r>
                          <w:r w:rsidR="008E5B5A">
                            <w:rPr>
                              <w:lang w:bidi="he-IL"/>
                            </w:rPr>
                            <w:t xml:space="preserve"> </w:t>
                          </w:r>
                          <w:r w:rsidR="008E5B5A" w:rsidRPr="005F6D0A">
                            <w:rPr>
                              <w:lang w:bidi="he-IL"/>
                            </w:rPr>
                            <w:t>|</w:t>
                          </w:r>
                          <w:r w:rsidR="008E5B5A">
                            <w:rPr>
                              <w:lang w:bidi="he-IL"/>
                            </w:rPr>
                            <w:t xml:space="preserve"> </w:t>
                          </w:r>
                          <w:hyperlink r:id="rId1" w:history="1">
                            <w:r w:rsidR="00870346" w:rsidRPr="00C53EEC">
                              <w:rPr>
                                <w:rStyle w:val="Hyperkobling"/>
                              </w:rPr>
                              <w:t>stigzach@start.no</w:t>
                            </w:r>
                          </w:hyperlink>
                          <w:r w:rsidR="00870346">
                            <w:t xml:space="preserve"> </w:t>
                          </w:r>
                        </w:p>
                        <w:p w14:paraId="3FA609C1" w14:textId="23C2D6B8" w:rsidR="005F6D0A" w:rsidRPr="005F6D0A" w:rsidRDefault="005F6D0A" w:rsidP="005F6D0A">
                          <w:pPr>
                            <w:jc w:val="center"/>
                          </w:pPr>
                          <w:r w:rsidRPr="005F6D0A">
                            <w:t xml:space="preserve">Regionsekretær: Ylva Edvardsen-Kvam </w:t>
                          </w:r>
                          <w:r w:rsidRPr="005F6D0A">
                            <w:rPr>
                              <w:lang w:bidi="he-IL"/>
                            </w:rPr>
                            <w:t xml:space="preserve">| </w:t>
                          </w:r>
                          <w:proofErr w:type="spellStart"/>
                          <w:r w:rsidRPr="005F6D0A">
                            <w:rPr>
                              <w:lang w:bidi="he-IL"/>
                            </w:rPr>
                            <w:t>Tlf</w:t>
                          </w:r>
                          <w:proofErr w:type="spellEnd"/>
                          <w:r w:rsidRPr="005F6D0A">
                            <w:rPr>
                              <w:lang w:bidi="he-IL"/>
                            </w:rPr>
                            <w:t xml:space="preserve">: 941 72 727 | </w:t>
                          </w:r>
                          <w:hyperlink r:id="rId2" w:history="1">
                            <w:r w:rsidR="008E5B5A" w:rsidRPr="00CA6CE4">
                              <w:rPr>
                                <w:rStyle w:val="Hyperkobling"/>
                                <w:lang w:bidi="he-IL"/>
                              </w:rPr>
                              <w:t>Nordland@njff.no</w:t>
                            </w:r>
                          </w:hyperlink>
                          <w:r w:rsidR="008E5B5A">
                            <w:rPr>
                              <w:lang w:bidi="he-IL"/>
                            </w:rPr>
                            <w:t xml:space="preserve"> </w:t>
                          </w:r>
                        </w:p>
                        <w:p w14:paraId="69350711" w14:textId="62B1909F" w:rsidR="005F6D0A" w:rsidRPr="005F6D0A" w:rsidRDefault="005F6D0A" w:rsidP="005F6D0A">
                          <w:pPr>
                            <w:jc w:val="center"/>
                          </w:pPr>
                          <w:proofErr w:type="spellStart"/>
                          <w:r w:rsidRPr="005F6D0A">
                            <w:t>Friluftsveileder</w:t>
                          </w:r>
                          <w:proofErr w:type="spellEnd"/>
                          <w:r w:rsidRPr="005F6D0A">
                            <w:t xml:space="preserve">: Jens Egil Pedersen </w:t>
                          </w:r>
                          <w:r w:rsidRPr="005F6D0A">
                            <w:rPr>
                              <w:lang w:bidi="he-IL"/>
                            </w:rPr>
                            <w:t xml:space="preserve">| </w:t>
                          </w:r>
                          <w:proofErr w:type="spellStart"/>
                          <w:r w:rsidRPr="005F6D0A">
                            <w:rPr>
                              <w:lang w:bidi="he-IL"/>
                            </w:rPr>
                            <w:t>Tlf</w:t>
                          </w:r>
                          <w:proofErr w:type="spellEnd"/>
                          <w:r w:rsidRPr="005F6D0A">
                            <w:rPr>
                              <w:lang w:bidi="he-IL"/>
                            </w:rPr>
                            <w:t xml:space="preserve">: 993 31 754 | </w:t>
                          </w:r>
                          <w:hyperlink r:id="rId3" w:history="1">
                            <w:r w:rsidR="008E5B5A" w:rsidRPr="00CA6CE4">
                              <w:rPr>
                                <w:rStyle w:val="Hyperkobling"/>
                                <w:lang w:bidi="he-IL"/>
                              </w:rPr>
                              <w:t>Jep@njff.no</w:t>
                            </w:r>
                          </w:hyperlink>
                          <w:r w:rsidR="008E5B5A">
                            <w:rPr>
                              <w:lang w:bidi="he-I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DD72F" id="_x0000_s1027" type="#_x0000_t202" style="position:absolute;margin-left:0;margin-top:8.8pt;width:340.7pt;height:50.1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" filled="f" stroked="f">
              <v:textbox>
                <w:txbxContent>
                  <w:p w14:paraId="68FB140B" w14:textId="0E1237CE" w:rsidR="005F6D0A" w:rsidRPr="005F6D0A" w:rsidRDefault="005F6D0A" w:rsidP="005F6D0A">
                    <w:pPr>
                      <w:jc w:val="center"/>
                    </w:pPr>
                    <w:r w:rsidRPr="005F6D0A">
                      <w:t xml:space="preserve">Leder: </w:t>
                    </w:r>
                    <w:r w:rsidR="00B760CA">
                      <w:t>Stig Za</w:t>
                    </w:r>
                    <w:r w:rsidR="002903DB">
                      <w:t>c</w:t>
                    </w:r>
                    <w:r w:rsidR="00B760CA">
                      <w:t>hariassen</w:t>
                    </w:r>
                    <w:r w:rsidR="008E5B5A">
                      <w:t xml:space="preserve"> </w:t>
                    </w:r>
                    <w:r w:rsidR="008E5B5A" w:rsidRPr="005F6D0A">
                      <w:rPr>
                        <w:lang w:bidi="he-IL"/>
                      </w:rPr>
                      <w:t>|</w:t>
                    </w:r>
                    <w:r w:rsidR="008E5B5A">
                      <w:rPr>
                        <w:lang w:bidi="he-IL"/>
                      </w:rPr>
                      <w:t xml:space="preserve"> </w:t>
                    </w:r>
                    <w:proofErr w:type="spellStart"/>
                    <w:r w:rsidR="008E5B5A">
                      <w:rPr>
                        <w:lang w:bidi="he-IL"/>
                      </w:rPr>
                      <w:t>Tlf</w:t>
                    </w:r>
                    <w:proofErr w:type="spellEnd"/>
                    <w:r w:rsidR="008E5B5A">
                      <w:rPr>
                        <w:lang w:bidi="he-IL"/>
                      </w:rPr>
                      <w:t>:</w:t>
                    </w:r>
                    <w:r w:rsidR="000F239A">
                      <w:rPr>
                        <w:lang w:bidi="he-IL"/>
                      </w:rPr>
                      <w:t xml:space="preserve"> </w:t>
                    </w:r>
                    <w:r w:rsidR="00A9123A">
                      <w:rPr>
                        <w:lang w:bidi="he-IL"/>
                      </w:rPr>
                      <w:t>902 17 875</w:t>
                    </w:r>
                    <w:r w:rsidR="008E5B5A">
                      <w:rPr>
                        <w:lang w:bidi="he-IL"/>
                      </w:rPr>
                      <w:t xml:space="preserve"> </w:t>
                    </w:r>
                    <w:r w:rsidR="008E5B5A" w:rsidRPr="005F6D0A">
                      <w:rPr>
                        <w:lang w:bidi="he-IL"/>
                      </w:rPr>
                      <w:t>|</w:t>
                    </w:r>
                    <w:r w:rsidR="008E5B5A">
                      <w:rPr>
                        <w:lang w:bidi="he-IL"/>
                      </w:rPr>
                      <w:t xml:space="preserve"> </w:t>
                    </w:r>
                    <w:hyperlink r:id="rId4" w:history="1">
                      <w:r w:rsidR="00870346" w:rsidRPr="00C53EEC">
                        <w:rPr>
                          <w:rStyle w:val="Hyperkobling"/>
                        </w:rPr>
                        <w:t>stigzach@start.no</w:t>
                      </w:r>
                    </w:hyperlink>
                    <w:r w:rsidR="00870346">
                      <w:t xml:space="preserve"> </w:t>
                    </w:r>
                  </w:p>
                  <w:p w14:paraId="3FA609C1" w14:textId="23C2D6B8" w:rsidR="005F6D0A" w:rsidRPr="005F6D0A" w:rsidRDefault="005F6D0A" w:rsidP="005F6D0A">
                    <w:pPr>
                      <w:jc w:val="center"/>
                    </w:pPr>
                    <w:r w:rsidRPr="005F6D0A">
                      <w:t xml:space="preserve">Regionsekretær: Ylva Edvardsen-Kvam </w:t>
                    </w:r>
                    <w:r w:rsidRPr="005F6D0A">
                      <w:rPr>
                        <w:lang w:bidi="he-IL"/>
                      </w:rPr>
                      <w:t xml:space="preserve">| </w:t>
                    </w:r>
                    <w:proofErr w:type="spellStart"/>
                    <w:r w:rsidRPr="005F6D0A">
                      <w:rPr>
                        <w:lang w:bidi="he-IL"/>
                      </w:rPr>
                      <w:t>Tlf</w:t>
                    </w:r>
                    <w:proofErr w:type="spellEnd"/>
                    <w:r w:rsidRPr="005F6D0A">
                      <w:rPr>
                        <w:lang w:bidi="he-IL"/>
                      </w:rPr>
                      <w:t xml:space="preserve">: 941 72 727 | </w:t>
                    </w:r>
                    <w:hyperlink r:id="rId5" w:history="1">
                      <w:r w:rsidR="008E5B5A" w:rsidRPr="00CA6CE4">
                        <w:rPr>
                          <w:rStyle w:val="Hyperkobling"/>
                          <w:lang w:bidi="he-IL"/>
                        </w:rPr>
                        <w:t>Nordland@njff.no</w:t>
                      </w:r>
                    </w:hyperlink>
                    <w:r w:rsidR="008E5B5A">
                      <w:rPr>
                        <w:lang w:bidi="he-IL"/>
                      </w:rPr>
                      <w:t xml:space="preserve"> </w:t>
                    </w:r>
                  </w:p>
                  <w:p w14:paraId="69350711" w14:textId="62B1909F" w:rsidR="005F6D0A" w:rsidRPr="005F6D0A" w:rsidRDefault="005F6D0A" w:rsidP="005F6D0A">
                    <w:pPr>
                      <w:jc w:val="center"/>
                    </w:pPr>
                    <w:proofErr w:type="spellStart"/>
                    <w:r w:rsidRPr="005F6D0A">
                      <w:t>Friluftsveileder</w:t>
                    </w:r>
                    <w:proofErr w:type="spellEnd"/>
                    <w:r w:rsidRPr="005F6D0A">
                      <w:t xml:space="preserve">: Jens Egil Pedersen </w:t>
                    </w:r>
                    <w:r w:rsidRPr="005F6D0A">
                      <w:rPr>
                        <w:lang w:bidi="he-IL"/>
                      </w:rPr>
                      <w:t xml:space="preserve">| </w:t>
                    </w:r>
                    <w:proofErr w:type="spellStart"/>
                    <w:r w:rsidRPr="005F6D0A">
                      <w:rPr>
                        <w:lang w:bidi="he-IL"/>
                      </w:rPr>
                      <w:t>Tlf</w:t>
                    </w:r>
                    <w:proofErr w:type="spellEnd"/>
                    <w:r w:rsidRPr="005F6D0A">
                      <w:rPr>
                        <w:lang w:bidi="he-IL"/>
                      </w:rPr>
                      <w:t xml:space="preserve">: 993 31 754 | </w:t>
                    </w:r>
                    <w:hyperlink r:id="rId6" w:history="1">
                      <w:r w:rsidR="008E5B5A" w:rsidRPr="00CA6CE4">
                        <w:rPr>
                          <w:rStyle w:val="Hyperkobling"/>
                          <w:lang w:bidi="he-IL"/>
                        </w:rPr>
                        <w:t>Jep@njff.no</w:t>
                      </w:r>
                    </w:hyperlink>
                    <w:r w:rsidR="008E5B5A">
                      <w:rPr>
                        <w:lang w:bidi="he-IL"/>
                      </w:rPr>
                      <w:t xml:space="preserve"> </w:t>
                    </w:r>
                  </w:p>
                </w:txbxContent>
              </v:textbox>
              <w10:wrap type="square" anchorx="margin"/>
            </v:shape>
          </w:pict>
        </mc:Fallback>
      </mc:AlternateContent>
    </w:r>
  </w:p>
  <w:p w14:paraId="218216CA" w14:textId="52DF04AA" w:rsidR="00C95558" w:rsidRDefault="00C95558" w:rsidP="00BC10B5">
    <w:pPr>
      <w:pStyle w:val="Bunntekst"/>
      <w:tabs>
        <w:tab w:val="clear" w:pos="4536"/>
        <w:tab w:val="clear" w:pos="9072"/>
        <w:tab w:val="left" w:pos="3996"/>
      </w:tabs>
      <w:rPr>
        <w:color w:val="365F91" w:themeColor="accent1" w:themeShade="BF"/>
      </w:rPr>
    </w:pPr>
  </w:p>
  <w:p w14:paraId="1F73B6A8" w14:textId="7E647A5D" w:rsidR="00C95558" w:rsidRDefault="00C95558" w:rsidP="00BC10B5">
    <w:pPr>
      <w:pStyle w:val="Bunntekst"/>
      <w:tabs>
        <w:tab w:val="clear" w:pos="4536"/>
        <w:tab w:val="clear" w:pos="9072"/>
        <w:tab w:val="left" w:pos="3996"/>
      </w:tabs>
      <w:rPr>
        <w:color w:val="365F91" w:themeColor="accent1" w:themeShade="BF"/>
      </w:rPr>
    </w:pPr>
  </w:p>
  <w:p w14:paraId="7FDEF875" w14:textId="17529013" w:rsidR="00C95558" w:rsidRPr="00B85A0A" w:rsidRDefault="00C95558" w:rsidP="00BC10B5">
    <w:pPr>
      <w:pStyle w:val="Bunntekst"/>
      <w:tabs>
        <w:tab w:val="clear" w:pos="4536"/>
        <w:tab w:val="clear" w:pos="9072"/>
        <w:tab w:val="left" w:pos="3996"/>
      </w:tabs>
      <w:rPr>
        <w:color w:val="365F91"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FB68A" w14:textId="77777777" w:rsidR="00235A77" w:rsidRDefault="00235A77">
      <w:r>
        <w:separator/>
      </w:r>
    </w:p>
  </w:footnote>
  <w:footnote w:type="continuationSeparator" w:id="0">
    <w:p w14:paraId="2E251520" w14:textId="77777777" w:rsidR="00235A77" w:rsidRDefault="00235A77">
      <w:r>
        <w:continuationSeparator/>
      </w:r>
    </w:p>
  </w:footnote>
  <w:footnote w:type="continuationNotice" w:id="1">
    <w:p w14:paraId="548D4172" w14:textId="77777777" w:rsidR="00235A77" w:rsidRDefault="00235A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22F58" w14:textId="35A90EFB" w:rsidR="00CB7AEE" w:rsidRDefault="00235A77">
    <w:pPr>
      <w:pStyle w:val="Topptekst"/>
    </w:pPr>
    <w:r>
      <w:rPr>
        <w:noProof/>
      </w:rPr>
      <w:pict w14:anchorId="31B08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716719" o:spid="_x0000_s1027" type="#_x0000_t75" alt="" style="position:absolute;margin-left:0;margin-top:0;width:14in;height:471.95pt;z-index:-251658236;mso-wrap-edited:f;mso-width-percent:0;mso-height-percent:0;mso-position-horizontal:center;mso-position-horizontal-relative:margin;mso-position-vertical:center;mso-position-vertical-relative:margin;mso-width-percent:0;mso-height-percent:0" o:allowincell="f">
          <v:imagedata r:id="rId1" o:title="Nordland_blå_H(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E9E57" w14:textId="5C5B79A5" w:rsidR="007368B3" w:rsidRDefault="00235A77">
    <w:pPr>
      <w:pStyle w:val="Topptekst"/>
      <w:jc w:val="center"/>
    </w:pPr>
    <w:r>
      <w:rPr>
        <w:noProof/>
      </w:rPr>
      <w:pict w14:anchorId="3C569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716720" o:spid="_x0000_s1026" type="#_x0000_t75" alt="" style="position:absolute;left:0;text-align:left;margin-left:0;margin-top:0;width:14in;height:471.95pt;z-index:-251658235;mso-wrap-edited:f;mso-width-percent:0;mso-height-percent:0;mso-position-horizontal:center;mso-position-horizontal-relative:margin;mso-position-vertical:center;mso-position-vertical-relative:margin;mso-width-percent:0;mso-height-percent:0" o:allowincell="f">
          <v:imagedata r:id="rId1" o:title="Nordland_blå_H(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E9771" w14:textId="30F575F2" w:rsidR="00762DA3" w:rsidRDefault="00235A77" w:rsidP="00BA1F07">
    <w:pPr>
      <w:pStyle w:val="Topptekst"/>
      <w:jc w:val="right"/>
    </w:pPr>
    <w:r>
      <w:rPr>
        <w:noProof/>
      </w:rPr>
      <w:pict w14:anchorId="53BA85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716718" o:spid="_x0000_s1025" type="#_x0000_t75" alt="" style="position:absolute;left:0;text-align:left;margin-left:0;margin-top:0;width:14in;height:471.95pt;z-index:-251658237;mso-wrap-edited:f;mso-width-percent:0;mso-height-percent:0;mso-position-horizontal:center;mso-position-horizontal-relative:margin;mso-position-vertical:center;mso-position-vertical-relative:margin;mso-width-percent:0;mso-height-percent:0" o:allowincell="f">
          <v:imagedata r:id="rId1" o:title="Nordland_blå_H(1)" gain="19661f" blacklevel="22938f"/>
          <w10:wrap anchorx="margin" anchory="margin"/>
        </v:shape>
      </w:pict>
    </w:r>
    <w:r w:rsidR="00AF4DF2">
      <w:rPr>
        <w:noProof/>
      </w:rPr>
      <w:drawing>
        <wp:inline distT="0" distB="0" distL="0" distR="0" wp14:anchorId="23E236B4" wp14:editId="61FE1814">
          <wp:extent cx="1524000" cy="694973"/>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7590" cy="7011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E28BA"/>
    <w:multiLevelType w:val="hybridMultilevel"/>
    <w:tmpl w:val="546C0F22"/>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 w15:restartNumberingAfterBreak="0">
    <w:nsid w:val="37B2637C"/>
    <w:multiLevelType w:val="hybridMultilevel"/>
    <w:tmpl w:val="00AC2B6A"/>
    <w:lvl w:ilvl="0" w:tplc="DA0A4AFC">
      <w:numFmt w:val="bullet"/>
      <w:lvlText w:val="-"/>
      <w:lvlJc w:val="left"/>
      <w:pPr>
        <w:ind w:left="720" w:hanging="360"/>
      </w:pPr>
      <w:rPr>
        <w:rFonts w:ascii="Calibri" w:eastAsia="Times New Roman" w:hAnsi="Calibri" w:cs="Calibri" w:hint="default"/>
        <w:b/>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F764900"/>
    <w:multiLevelType w:val="hybridMultilevel"/>
    <w:tmpl w:val="0A140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FB959C3"/>
    <w:multiLevelType w:val="hybridMultilevel"/>
    <w:tmpl w:val="0422DD26"/>
    <w:lvl w:ilvl="0" w:tplc="B852C7A2">
      <w:start w:val="25"/>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CED2959"/>
    <w:multiLevelType w:val="hybridMultilevel"/>
    <w:tmpl w:val="FD28A4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0343F11"/>
    <w:multiLevelType w:val="hybridMultilevel"/>
    <w:tmpl w:val="7B2CA542"/>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6" w15:restartNumberingAfterBreak="0">
    <w:nsid w:val="751A281C"/>
    <w:multiLevelType w:val="hybridMultilevel"/>
    <w:tmpl w:val="F7FC16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9237D29"/>
    <w:multiLevelType w:val="hybridMultilevel"/>
    <w:tmpl w:val="88245866"/>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hint="default"/>
      </w:rPr>
    </w:lvl>
    <w:lvl w:ilvl="8" w:tplc="04140005" w:tentative="1">
      <w:start w:val="1"/>
      <w:numFmt w:val="bullet"/>
      <w:lvlText w:val=""/>
      <w:lvlJc w:val="left"/>
      <w:pPr>
        <w:ind w:left="7188" w:hanging="360"/>
      </w:pPr>
      <w:rPr>
        <w:rFonts w:ascii="Wingdings" w:hAnsi="Wingdings" w:hint="default"/>
      </w:rPr>
    </w:lvl>
  </w:abstractNum>
  <w:num w:numId="1" w16cid:durableId="34543960">
    <w:abstractNumId w:val="1"/>
  </w:num>
  <w:num w:numId="2" w16cid:durableId="1009455232">
    <w:abstractNumId w:val="2"/>
  </w:num>
  <w:num w:numId="3" w16cid:durableId="1438789787">
    <w:abstractNumId w:val="6"/>
  </w:num>
  <w:num w:numId="4" w16cid:durableId="1667316412">
    <w:abstractNumId w:val="5"/>
  </w:num>
  <w:num w:numId="5" w16cid:durableId="576521035">
    <w:abstractNumId w:val="7"/>
  </w:num>
  <w:num w:numId="6" w16cid:durableId="97069979">
    <w:abstractNumId w:val="0"/>
  </w:num>
  <w:num w:numId="7" w16cid:durableId="253249722">
    <w:abstractNumId w:val="4"/>
  </w:num>
  <w:num w:numId="8" w16cid:durableId="330648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65A"/>
    <w:rsid w:val="00005C1E"/>
    <w:rsid w:val="000173DB"/>
    <w:rsid w:val="000215AF"/>
    <w:rsid w:val="00026D84"/>
    <w:rsid w:val="0003563D"/>
    <w:rsid w:val="00040E7C"/>
    <w:rsid w:val="0004191A"/>
    <w:rsid w:val="00056B96"/>
    <w:rsid w:val="0007464D"/>
    <w:rsid w:val="0007503B"/>
    <w:rsid w:val="000832B3"/>
    <w:rsid w:val="0009315A"/>
    <w:rsid w:val="00093D92"/>
    <w:rsid w:val="000A2838"/>
    <w:rsid w:val="000A5995"/>
    <w:rsid w:val="000B064A"/>
    <w:rsid w:val="000B1510"/>
    <w:rsid w:val="000B6FF6"/>
    <w:rsid w:val="000C4496"/>
    <w:rsid w:val="000D0D32"/>
    <w:rsid w:val="000D6043"/>
    <w:rsid w:val="000D67B0"/>
    <w:rsid w:val="000D6A25"/>
    <w:rsid w:val="000E06A1"/>
    <w:rsid w:val="000E612E"/>
    <w:rsid w:val="000E77B9"/>
    <w:rsid w:val="000E7C16"/>
    <w:rsid w:val="000F20FB"/>
    <w:rsid w:val="000F239A"/>
    <w:rsid w:val="000F4915"/>
    <w:rsid w:val="000F5574"/>
    <w:rsid w:val="000F73CC"/>
    <w:rsid w:val="001036AE"/>
    <w:rsid w:val="00110903"/>
    <w:rsid w:val="001154B6"/>
    <w:rsid w:val="001209A9"/>
    <w:rsid w:val="0012497B"/>
    <w:rsid w:val="00125891"/>
    <w:rsid w:val="00133898"/>
    <w:rsid w:val="001422A7"/>
    <w:rsid w:val="00143BBA"/>
    <w:rsid w:val="001459DC"/>
    <w:rsid w:val="00146A79"/>
    <w:rsid w:val="00146B2D"/>
    <w:rsid w:val="00147A37"/>
    <w:rsid w:val="00147E41"/>
    <w:rsid w:val="00157DE9"/>
    <w:rsid w:val="00162D41"/>
    <w:rsid w:val="00192B32"/>
    <w:rsid w:val="00193B0F"/>
    <w:rsid w:val="00195C2A"/>
    <w:rsid w:val="001A26DB"/>
    <w:rsid w:val="001B3376"/>
    <w:rsid w:val="001B5483"/>
    <w:rsid w:val="001B6321"/>
    <w:rsid w:val="001B6D94"/>
    <w:rsid w:val="001B7119"/>
    <w:rsid w:val="001C1EC0"/>
    <w:rsid w:val="001C3AD5"/>
    <w:rsid w:val="001C77A2"/>
    <w:rsid w:val="001D074F"/>
    <w:rsid w:val="001D24AE"/>
    <w:rsid w:val="001D3B96"/>
    <w:rsid w:val="001E45AC"/>
    <w:rsid w:val="001E77DA"/>
    <w:rsid w:val="001F5959"/>
    <w:rsid w:val="00227E2B"/>
    <w:rsid w:val="00230D8A"/>
    <w:rsid w:val="00232FAB"/>
    <w:rsid w:val="002331B0"/>
    <w:rsid w:val="00235A77"/>
    <w:rsid w:val="0024089D"/>
    <w:rsid w:val="00242B82"/>
    <w:rsid w:val="002437F3"/>
    <w:rsid w:val="00243B56"/>
    <w:rsid w:val="002662EA"/>
    <w:rsid w:val="00267CE7"/>
    <w:rsid w:val="0027137E"/>
    <w:rsid w:val="0027223F"/>
    <w:rsid w:val="00274627"/>
    <w:rsid w:val="002810EE"/>
    <w:rsid w:val="00281BB1"/>
    <w:rsid w:val="002903DB"/>
    <w:rsid w:val="002908C6"/>
    <w:rsid w:val="002916C7"/>
    <w:rsid w:val="002929AF"/>
    <w:rsid w:val="002A293C"/>
    <w:rsid w:val="002B0C3F"/>
    <w:rsid w:val="002B392E"/>
    <w:rsid w:val="002B5E71"/>
    <w:rsid w:val="002B6044"/>
    <w:rsid w:val="002C2713"/>
    <w:rsid w:val="002D2A85"/>
    <w:rsid w:val="002F6E8B"/>
    <w:rsid w:val="00314831"/>
    <w:rsid w:val="00315903"/>
    <w:rsid w:val="00317142"/>
    <w:rsid w:val="00330341"/>
    <w:rsid w:val="00330F15"/>
    <w:rsid w:val="003318C4"/>
    <w:rsid w:val="00341882"/>
    <w:rsid w:val="00343CFF"/>
    <w:rsid w:val="00347B60"/>
    <w:rsid w:val="00350B6D"/>
    <w:rsid w:val="00372694"/>
    <w:rsid w:val="003738EB"/>
    <w:rsid w:val="00374171"/>
    <w:rsid w:val="003748B4"/>
    <w:rsid w:val="00381A0C"/>
    <w:rsid w:val="00384ADE"/>
    <w:rsid w:val="00394674"/>
    <w:rsid w:val="003975C8"/>
    <w:rsid w:val="003A058F"/>
    <w:rsid w:val="003A38F9"/>
    <w:rsid w:val="003C2329"/>
    <w:rsid w:val="003C2EB6"/>
    <w:rsid w:val="003D2617"/>
    <w:rsid w:val="003D6F74"/>
    <w:rsid w:val="003E726A"/>
    <w:rsid w:val="003E7BAD"/>
    <w:rsid w:val="003F64FC"/>
    <w:rsid w:val="003F71B2"/>
    <w:rsid w:val="003F7A5B"/>
    <w:rsid w:val="003F7FE6"/>
    <w:rsid w:val="00400F44"/>
    <w:rsid w:val="00401D60"/>
    <w:rsid w:val="00404EBA"/>
    <w:rsid w:val="00414F0E"/>
    <w:rsid w:val="00417DD0"/>
    <w:rsid w:val="00421654"/>
    <w:rsid w:val="0042593F"/>
    <w:rsid w:val="00430DCE"/>
    <w:rsid w:val="00433AA6"/>
    <w:rsid w:val="004547AF"/>
    <w:rsid w:val="00460237"/>
    <w:rsid w:val="0046428F"/>
    <w:rsid w:val="00473752"/>
    <w:rsid w:val="0047640E"/>
    <w:rsid w:val="004767A2"/>
    <w:rsid w:val="00481C15"/>
    <w:rsid w:val="004824D3"/>
    <w:rsid w:val="00484B36"/>
    <w:rsid w:val="00492C25"/>
    <w:rsid w:val="004A48BE"/>
    <w:rsid w:val="004B011D"/>
    <w:rsid w:val="004B1564"/>
    <w:rsid w:val="004E7D7F"/>
    <w:rsid w:val="005047BC"/>
    <w:rsid w:val="00521C5B"/>
    <w:rsid w:val="00525B6F"/>
    <w:rsid w:val="00531A97"/>
    <w:rsid w:val="00531F32"/>
    <w:rsid w:val="00534B05"/>
    <w:rsid w:val="005469C7"/>
    <w:rsid w:val="00547FA7"/>
    <w:rsid w:val="00557460"/>
    <w:rsid w:val="00561D87"/>
    <w:rsid w:val="00562DFB"/>
    <w:rsid w:val="00562E8F"/>
    <w:rsid w:val="005724FA"/>
    <w:rsid w:val="005806E4"/>
    <w:rsid w:val="00581B80"/>
    <w:rsid w:val="0059065A"/>
    <w:rsid w:val="00595E76"/>
    <w:rsid w:val="005B24C9"/>
    <w:rsid w:val="005C7B68"/>
    <w:rsid w:val="005D08FC"/>
    <w:rsid w:val="005D28D0"/>
    <w:rsid w:val="005E094D"/>
    <w:rsid w:val="005E45E0"/>
    <w:rsid w:val="005E6A19"/>
    <w:rsid w:val="005F0191"/>
    <w:rsid w:val="005F2AF3"/>
    <w:rsid w:val="005F4CA2"/>
    <w:rsid w:val="005F6D0A"/>
    <w:rsid w:val="0060127D"/>
    <w:rsid w:val="00613E36"/>
    <w:rsid w:val="00615852"/>
    <w:rsid w:val="00621AB7"/>
    <w:rsid w:val="00623118"/>
    <w:rsid w:val="006251FB"/>
    <w:rsid w:val="00630FD9"/>
    <w:rsid w:val="006443D2"/>
    <w:rsid w:val="00660102"/>
    <w:rsid w:val="00663005"/>
    <w:rsid w:val="006633D1"/>
    <w:rsid w:val="00665D67"/>
    <w:rsid w:val="00674518"/>
    <w:rsid w:val="006816D7"/>
    <w:rsid w:val="006A305C"/>
    <w:rsid w:val="006A54AF"/>
    <w:rsid w:val="006C7811"/>
    <w:rsid w:val="006D088A"/>
    <w:rsid w:val="006E1179"/>
    <w:rsid w:val="006E4E61"/>
    <w:rsid w:val="006F6A7D"/>
    <w:rsid w:val="0070222B"/>
    <w:rsid w:val="00707A4A"/>
    <w:rsid w:val="00710AF7"/>
    <w:rsid w:val="00720DFE"/>
    <w:rsid w:val="00734882"/>
    <w:rsid w:val="007368B3"/>
    <w:rsid w:val="00736E08"/>
    <w:rsid w:val="00737836"/>
    <w:rsid w:val="00740AFF"/>
    <w:rsid w:val="007411B4"/>
    <w:rsid w:val="007428AB"/>
    <w:rsid w:val="0075567B"/>
    <w:rsid w:val="007556B9"/>
    <w:rsid w:val="00756A81"/>
    <w:rsid w:val="00756E16"/>
    <w:rsid w:val="00762DA3"/>
    <w:rsid w:val="00792C9E"/>
    <w:rsid w:val="00797AC5"/>
    <w:rsid w:val="007A00EF"/>
    <w:rsid w:val="007A3AEE"/>
    <w:rsid w:val="007D3547"/>
    <w:rsid w:val="007E3B6A"/>
    <w:rsid w:val="007F169B"/>
    <w:rsid w:val="007F219B"/>
    <w:rsid w:val="007F30F1"/>
    <w:rsid w:val="007F6086"/>
    <w:rsid w:val="007F63A1"/>
    <w:rsid w:val="00802CA5"/>
    <w:rsid w:val="00803FAC"/>
    <w:rsid w:val="00806D40"/>
    <w:rsid w:val="00807AF2"/>
    <w:rsid w:val="00815FC2"/>
    <w:rsid w:val="008165A7"/>
    <w:rsid w:val="00821D8A"/>
    <w:rsid w:val="008264C2"/>
    <w:rsid w:val="008306BB"/>
    <w:rsid w:val="00837C94"/>
    <w:rsid w:val="0084151E"/>
    <w:rsid w:val="00842ACA"/>
    <w:rsid w:val="008431CB"/>
    <w:rsid w:val="008462D4"/>
    <w:rsid w:val="00866794"/>
    <w:rsid w:val="00866C2B"/>
    <w:rsid w:val="00870346"/>
    <w:rsid w:val="00873645"/>
    <w:rsid w:val="008747F4"/>
    <w:rsid w:val="0087530D"/>
    <w:rsid w:val="00876045"/>
    <w:rsid w:val="0088561E"/>
    <w:rsid w:val="00886DAE"/>
    <w:rsid w:val="00890E29"/>
    <w:rsid w:val="008913F0"/>
    <w:rsid w:val="00893AA4"/>
    <w:rsid w:val="008950A3"/>
    <w:rsid w:val="0089559D"/>
    <w:rsid w:val="008A098B"/>
    <w:rsid w:val="008B0443"/>
    <w:rsid w:val="008B0B1A"/>
    <w:rsid w:val="008B1F18"/>
    <w:rsid w:val="008B374D"/>
    <w:rsid w:val="008B3944"/>
    <w:rsid w:val="008C4971"/>
    <w:rsid w:val="008D3455"/>
    <w:rsid w:val="008D5551"/>
    <w:rsid w:val="008E5B5A"/>
    <w:rsid w:val="008E7439"/>
    <w:rsid w:val="008E78CB"/>
    <w:rsid w:val="008F0766"/>
    <w:rsid w:val="008F1F13"/>
    <w:rsid w:val="008F6539"/>
    <w:rsid w:val="0090128E"/>
    <w:rsid w:val="00906174"/>
    <w:rsid w:val="00912C03"/>
    <w:rsid w:val="009134B6"/>
    <w:rsid w:val="009166E3"/>
    <w:rsid w:val="00936387"/>
    <w:rsid w:val="00947F71"/>
    <w:rsid w:val="00954FFC"/>
    <w:rsid w:val="00967FDE"/>
    <w:rsid w:val="00970501"/>
    <w:rsid w:val="009705D9"/>
    <w:rsid w:val="0097081D"/>
    <w:rsid w:val="00974194"/>
    <w:rsid w:val="00975542"/>
    <w:rsid w:val="00980046"/>
    <w:rsid w:val="00982129"/>
    <w:rsid w:val="00985FAC"/>
    <w:rsid w:val="009867E3"/>
    <w:rsid w:val="00990E5B"/>
    <w:rsid w:val="009A6BDC"/>
    <w:rsid w:val="009B0E72"/>
    <w:rsid w:val="009C02BF"/>
    <w:rsid w:val="009C7D95"/>
    <w:rsid w:val="009E388C"/>
    <w:rsid w:val="009F4BB2"/>
    <w:rsid w:val="00A13764"/>
    <w:rsid w:val="00A31F57"/>
    <w:rsid w:val="00A321C6"/>
    <w:rsid w:val="00A46FA6"/>
    <w:rsid w:val="00A54AA2"/>
    <w:rsid w:val="00A54C6C"/>
    <w:rsid w:val="00A55552"/>
    <w:rsid w:val="00A67EA6"/>
    <w:rsid w:val="00A72677"/>
    <w:rsid w:val="00A733AE"/>
    <w:rsid w:val="00A879AC"/>
    <w:rsid w:val="00A9123A"/>
    <w:rsid w:val="00A92454"/>
    <w:rsid w:val="00A92F78"/>
    <w:rsid w:val="00A94FDB"/>
    <w:rsid w:val="00A97C05"/>
    <w:rsid w:val="00AA10CA"/>
    <w:rsid w:val="00AA541D"/>
    <w:rsid w:val="00AB5EB2"/>
    <w:rsid w:val="00AB78A1"/>
    <w:rsid w:val="00AC369A"/>
    <w:rsid w:val="00AD541E"/>
    <w:rsid w:val="00AD5AA9"/>
    <w:rsid w:val="00AE00AA"/>
    <w:rsid w:val="00AE582F"/>
    <w:rsid w:val="00AE7651"/>
    <w:rsid w:val="00AF0D8A"/>
    <w:rsid w:val="00AF4DF2"/>
    <w:rsid w:val="00B02145"/>
    <w:rsid w:val="00B04726"/>
    <w:rsid w:val="00B04D17"/>
    <w:rsid w:val="00B1122A"/>
    <w:rsid w:val="00B12A9A"/>
    <w:rsid w:val="00B14AF8"/>
    <w:rsid w:val="00B4102E"/>
    <w:rsid w:val="00B4260A"/>
    <w:rsid w:val="00B45BD9"/>
    <w:rsid w:val="00B51404"/>
    <w:rsid w:val="00B61F77"/>
    <w:rsid w:val="00B722AD"/>
    <w:rsid w:val="00B760CA"/>
    <w:rsid w:val="00B761A8"/>
    <w:rsid w:val="00B85A0A"/>
    <w:rsid w:val="00B91AFF"/>
    <w:rsid w:val="00B96301"/>
    <w:rsid w:val="00BA1F07"/>
    <w:rsid w:val="00BA2FDE"/>
    <w:rsid w:val="00BB3C43"/>
    <w:rsid w:val="00BB47D7"/>
    <w:rsid w:val="00BC10B5"/>
    <w:rsid w:val="00BC4A01"/>
    <w:rsid w:val="00BD3859"/>
    <w:rsid w:val="00BD43C5"/>
    <w:rsid w:val="00BD5101"/>
    <w:rsid w:val="00BE21FD"/>
    <w:rsid w:val="00BE4318"/>
    <w:rsid w:val="00BE50CC"/>
    <w:rsid w:val="00BF2667"/>
    <w:rsid w:val="00BF3544"/>
    <w:rsid w:val="00C12312"/>
    <w:rsid w:val="00C17121"/>
    <w:rsid w:val="00C26428"/>
    <w:rsid w:val="00C30BCC"/>
    <w:rsid w:val="00C31710"/>
    <w:rsid w:val="00C31F10"/>
    <w:rsid w:val="00C419B2"/>
    <w:rsid w:val="00C41EDF"/>
    <w:rsid w:val="00C46816"/>
    <w:rsid w:val="00C47BC4"/>
    <w:rsid w:val="00C56D78"/>
    <w:rsid w:val="00C570F2"/>
    <w:rsid w:val="00C61A81"/>
    <w:rsid w:val="00C63655"/>
    <w:rsid w:val="00C67DDA"/>
    <w:rsid w:val="00C812D0"/>
    <w:rsid w:val="00C86428"/>
    <w:rsid w:val="00C95558"/>
    <w:rsid w:val="00C97538"/>
    <w:rsid w:val="00CA14D4"/>
    <w:rsid w:val="00CB7AEE"/>
    <w:rsid w:val="00CC4B16"/>
    <w:rsid w:val="00CC7363"/>
    <w:rsid w:val="00CD12DB"/>
    <w:rsid w:val="00CD6BD0"/>
    <w:rsid w:val="00CD71CC"/>
    <w:rsid w:val="00CE15AB"/>
    <w:rsid w:val="00CE7405"/>
    <w:rsid w:val="00CE7CA7"/>
    <w:rsid w:val="00CF0CCD"/>
    <w:rsid w:val="00D2222C"/>
    <w:rsid w:val="00D26356"/>
    <w:rsid w:val="00D264E6"/>
    <w:rsid w:val="00D27D29"/>
    <w:rsid w:val="00D45EA3"/>
    <w:rsid w:val="00D532CF"/>
    <w:rsid w:val="00D90F4D"/>
    <w:rsid w:val="00DA298E"/>
    <w:rsid w:val="00DA575D"/>
    <w:rsid w:val="00DA57E0"/>
    <w:rsid w:val="00DA61C6"/>
    <w:rsid w:val="00DB671E"/>
    <w:rsid w:val="00DC1960"/>
    <w:rsid w:val="00DC71C3"/>
    <w:rsid w:val="00DE0A68"/>
    <w:rsid w:val="00DE478A"/>
    <w:rsid w:val="00DF74C7"/>
    <w:rsid w:val="00E002C3"/>
    <w:rsid w:val="00E0370C"/>
    <w:rsid w:val="00E12981"/>
    <w:rsid w:val="00E21CDB"/>
    <w:rsid w:val="00E26DDC"/>
    <w:rsid w:val="00E45FE2"/>
    <w:rsid w:val="00E4635A"/>
    <w:rsid w:val="00E46EE4"/>
    <w:rsid w:val="00E54310"/>
    <w:rsid w:val="00E6026C"/>
    <w:rsid w:val="00E60A3A"/>
    <w:rsid w:val="00E65CE0"/>
    <w:rsid w:val="00E70D89"/>
    <w:rsid w:val="00E71E8F"/>
    <w:rsid w:val="00E72341"/>
    <w:rsid w:val="00E7327B"/>
    <w:rsid w:val="00E75871"/>
    <w:rsid w:val="00E86E6F"/>
    <w:rsid w:val="00EA34C1"/>
    <w:rsid w:val="00EA5885"/>
    <w:rsid w:val="00EC687A"/>
    <w:rsid w:val="00EC6E9B"/>
    <w:rsid w:val="00ED1DF6"/>
    <w:rsid w:val="00ED2CA2"/>
    <w:rsid w:val="00ED4177"/>
    <w:rsid w:val="00ED63E6"/>
    <w:rsid w:val="00EE1372"/>
    <w:rsid w:val="00EE250B"/>
    <w:rsid w:val="00EE67D1"/>
    <w:rsid w:val="00EE7143"/>
    <w:rsid w:val="00EE7B50"/>
    <w:rsid w:val="00EF3F1F"/>
    <w:rsid w:val="00EF6C45"/>
    <w:rsid w:val="00F02D1F"/>
    <w:rsid w:val="00F05753"/>
    <w:rsid w:val="00F07C28"/>
    <w:rsid w:val="00F16625"/>
    <w:rsid w:val="00F21582"/>
    <w:rsid w:val="00F318AE"/>
    <w:rsid w:val="00F31A24"/>
    <w:rsid w:val="00F3465A"/>
    <w:rsid w:val="00F43106"/>
    <w:rsid w:val="00F43415"/>
    <w:rsid w:val="00F53BB1"/>
    <w:rsid w:val="00F64036"/>
    <w:rsid w:val="00F67493"/>
    <w:rsid w:val="00F737D6"/>
    <w:rsid w:val="00F90A63"/>
    <w:rsid w:val="00F933DC"/>
    <w:rsid w:val="00FA289E"/>
    <w:rsid w:val="00FA64FE"/>
    <w:rsid w:val="00FB52CC"/>
    <w:rsid w:val="00FB590B"/>
    <w:rsid w:val="00FC056D"/>
    <w:rsid w:val="00FC1315"/>
    <w:rsid w:val="00FC1B37"/>
    <w:rsid w:val="00FD3B40"/>
    <w:rsid w:val="00FD6563"/>
    <w:rsid w:val="00FE2D7E"/>
    <w:rsid w:val="00FE658C"/>
    <w:rsid w:val="00FF18B8"/>
    <w:rsid w:val="00FF5354"/>
    <w:rsid w:val="00FF705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C8F5CD"/>
  <w14:defaultImageDpi w14:val="330"/>
  <w15:docId w15:val="{936425A9-31B8-4FAF-A144-5E46FA24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qFormat/>
    <w:pPr>
      <w:keepNext/>
      <w:outlineLvl w:val="0"/>
    </w:pPr>
    <w:rPr>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paragraph" w:styleId="Bobletekst">
    <w:name w:val="Balloon Text"/>
    <w:basedOn w:val="Normal"/>
    <w:link w:val="BobletekstTegn"/>
    <w:uiPriority w:val="99"/>
    <w:semiHidden/>
    <w:unhideWhenUsed/>
    <w:rsid w:val="00762DA3"/>
    <w:rPr>
      <w:rFonts w:ascii="Tahoma" w:hAnsi="Tahoma" w:cs="Tahoma"/>
      <w:sz w:val="16"/>
      <w:szCs w:val="16"/>
    </w:rPr>
  </w:style>
  <w:style w:type="character" w:customStyle="1" w:styleId="BobletekstTegn">
    <w:name w:val="Bobletekst Tegn"/>
    <w:basedOn w:val="Standardskriftforavsnitt"/>
    <w:link w:val="Bobletekst"/>
    <w:uiPriority w:val="99"/>
    <w:semiHidden/>
    <w:rsid w:val="00762DA3"/>
    <w:rPr>
      <w:rFonts w:ascii="Tahoma" w:hAnsi="Tahoma" w:cs="Tahoma"/>
      <w:sz w:val="16"/>
      <w:szCs w:val="16"/>
    </w:rPr>
  </w:style>
  <w:style w:type="paragraph" w:styleId="Ingenmellomrom">
    <w:name w:val="No Spacing"/>
    <w:link w:val="IngenmellomromTegn"/>
    <w:uiPriority w:val="1"/>
    <w:qFormat/>
    <w:rsid w:val="00762DA3"/>
    <w:rPr>
      <w:rFonts w:asciiTheme="minorHAnsi" w:eastAsiaTheme="minorEastAsia" w:hAnsiTheme="minorHAnsi" w:cstheme="minorBidi"/>
      <w:sz w:val="22"/>
      <w:szCs w:val="22"/>
    </w:rPr>
  </w:style>
  <w:style w:type="character" w:customStyle="1" w:styleId="IngenmellomromTegn">
    <w:name w:val="Ingen mellomrom Tegn"/>
    <w:basedOn w:val="Standardskriftforavsnitt"/>
    <w:link w:val="Ingenmellomrom"/>
    <w:uiPriority w:val="1"/>
    <w:rsid w:val="00762DA3"/>
    <w:rPr>
      <w:rFonts w:asciiTheme="minorHAnsi" w:eastAsiaTheme="minorEastAsia" w:hAnsiTheme="minorHAnsi" w:cstheme="minorBidi"/>
      <w:sz w:val="22"/>
      <w:szCs w:val="22"/>
    </w:rPr>
  </w:style>
  <w:style w:type="character" w:customStyle="1" w:styleId="BunntekstTegn">
    <w:name w:val="Bunntekst Tegn"/>
    <w:basedOn w:val="Standardskriftforavsnitt"/>
    <w:link w:val="Bunntekst"/>
    <w:uiPriority w:val="99"/>
    <w:rsid w:val="004824D3"/>
  </w:style>
  <w:style w:type="character" w:customStyle="1" w:styleId="TopptekstTegn">
    <w:name w:val="Topptekst Tegn"/>
    <w:basedOn w:val="Standardskriftforavsnitt"/>
    <w:link w:val="Topptekst"/>
    <w:uiPriority w:val="99"/>
    <w:rsid w:val="004824D3"/>
  </w:style>
  <w:style w:type="character" w:styleId="Sidetall">
    <w:name w:val="page number"/>
    <w:basedOn w:val="Standardskriftforavsnitt"/>
    <w:uiPriority w:val="99"/>
    <w:unhideWhenUsed/>
    <w:rsid w:val="004824D3"/>
  </w:style>
  <w:style w:type="character" w:styleId="Hyperkobling">
    <w:name w:val="Hyperlink"/>
    <w:basedOn w:val="Standardskriftforavsnitt"/>
    <w:uiPriority w:val="99"/>
    <w:unhideWhenUsed/>
    <w:rsid w:val="00417DD0"/>
    <w:rPr>
      <w:color w:val="0000FF" w:themeColor="hyperlink"/>
      <w:u w:val="single"/>
    </w:rPr>
  </w:style>
  <w:style w:type="character" w:styleId="Ulstomtale">
    <w:name w:val="Unresolved Mention"/>
    <w:basedOn w:val="Standardskriftforavsnitt"/>
    <w:uiPriority w:val="99"/>
    <w:semiHidden/>
    <w:unhideWhenUsed/>
    <w:rsid w:val="00417DD0"/>
    <w:rPr>
      <w:color w:val="605E5C"/>
      <w:shd w:val="clear" w:color="auto" w:fill="E1DFDD"/>
    </w:rPr>
  </w:style>
  <w:style w:type="table" w:styleId="Tabellrutenett">
    <w:name w:val="Table Grid"/>
    <w:basedOn w:val="Vanligtabell"/>
    <w:uiPriority w:val="39"/>
    <w:rsid w:val="00E65CE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7A3AEE"/>
    <w:pPr>
      <w:ind w:left="720"/>
      <w:contextualSpacing/>
    </w:pPr>
  </w:style>
  <w:style w:type="paragraph" w:customStyle="1" w:styleId="paragraph">
    <w:name w:val="paragraph"/>
    <w:basedOn w:val="Normal"/>
    <w:rsid w:val="00B4260A"/>
    <w:pPr>
      <w:spacing w:before="100" w:beforeAutospacing="1" w:after="100" w:afterAutospacing="1"/>
    </w:pPr>
    <w:rPr>
      <w:sz w:val="24"/>
      <w:szCs w:val="24"/>
    </w:rPr>
  </w:style>
  <w:style w:type="character" w:customStyle="1" w:styleId="eop">
    <w:name w:val="eop"/>
    <w:basedOn w:val="Standardskriftforavsnitt"/>
    <w:rsid w:val="00B4260A"/>
  </w:style>
  <w:style w:type="character" w:customStyle="1" w:styleId="normaltextrun">
    <w:name w:val="normaltextrun"/>
    <w:basedOn w:val="Standardskriftforavsnitt"/>
    <w:rsid w:val="00B4260A"/>
  </w:style>
  <w:style w:type="paragraph" w:customStyle="1" w:styleId="v1msonormal">
    <w:name w:val="v1msonormal"/>
    <w:basedOn w:val="Normal"/>
    <w:rsid w:val="00C31710"/>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889474">
      <w:bodyDiv w:val="1"/>
      <w:marLeft w:val="0"/>
      <w:marRight w:val="0"/>
      <w:marTop w:val="0"/>
      <w:marBottom w:val="0"/>
      <w:divBdr>
        <w:top w:val="none" w:sz="0" w:space="0" w:color="auto"/>
        <w:left w:val="none" w:sz="0" w:space="0" w:color="auto"/>
        <w:bottom w:val="none" w:sz="0" w:space="0" w:color="auto"/>
        <w:right w:val="none" w:sz="0" w:space="0" w:color="auto"/>
      </w:divBdr>
    </w:div>
    <w:div w:id="1231235077">
      <w:bodyDiv w:val="1"/>
      <w:marLeft w:val="0"/>
      <w:marRight w:val="0"/>
      <w:marTop w:val="0"/>
      <w:marBottom w:val="0"/>
      <w:divBdr>
        <w:top w:val="none" w:sz="0" w:space="0" w:color="auto"/>
        <w:left w:val="none" w:sz="0" w:space="0" w:color="auto"/>
        <w:bottom w:val="none" w:sz="0" w:space="0" w:color="auto"/>
        <w:right w:val="none" w:sz="0" w:space="0" w:color="auto"/>
      </w:divBdr>
      <w:divsChild>
        <w:div w:id="873271283">
          <w:marLeft w:val="0"/>
          <w:marRight w:val="0"/>
          <w:marTop w:val="0"/>
          <w:marBottom w:val="0"/>
          <w:divBdr>
            <w:top w:val="none" w:sz="0" w:space="0" w:color="auto"/>
            <w:left w:val="none" w:sz="0" w:space="0" w:color="auto"/>
            <w:bottom w:val="none" w:sz="0" w:space="0" w:color="auto"/>
            <w:right w:val="none" w:sz="0" w:space="0" w:color="auto"/>
          </w:divBdr>
        </w:div>
        <w:div w:id="1953895634">
          <w:marLeft w:val="0"/>
          <w:marRight w:val="0"/>
          <w:marTop w:val="0"/>
          <w:marBottom w:val="0"/>
          <w:divBdr>
            <w:top w:val="none" w:sz="0" w:space="0" w:color="auto"/>
            <w:left w:val="none" w:sz="0" w:space="0" w:color="auto"/>
            <w:bottom w:val="none" w:sz="0" w:space="0" w:color="auto"/>
            <w:right w:val="none" w:sz="0" w:space="0" w:color="auto"/>
          </w:divBdr>
          <w:divsChild>
            <w:div w:id="1032338159">
              <w:marLeft w:val="0"/>
              <w:marRight w:val="0"/>
              <w:marTop w:val="30"/>
              <w:marBottom w:val="30"/>
              <w:divBdr>
                <w:top w:val="none" w:sz="0" w:space="0" w:color="auto"/>
                <w:left w:val="none" w:sz="0" w:space="0" w:color="auto"/>
                <w:bottom w:val="none" w:sz="0" w:space="0" w:color="auto"/>
                <w:right w:val="none" w:sz="0" w:space="0" w:color="auto"/>
              </w:divBdr>
              <w:divsChild>
                <w:div w:id="555049708">
                  <w:marLeft w:val="0"/>
                  <w:marRight w:val="0"/>
                  <w:marTop w:val="0"/>
                  <w:marBottom w:val="0"/>
                  <w:divBdr>
                    <w:top w:val="none" w:sz="0" w:space="0" w:color="auto"/>
                    <w:left w:val="none" w:sz="0" w:space="0" w:color="auto"/>
                    <w:bottom w:val="none" w:sz="0" w:space="0" w:color="auto"/>
                    <w:right w:val="none" w:sz="0" w:space="0" w:color="auto"/>
                  </w:divBdr>
                  <w:divsChild>
                    <w:div w:id="1953439393">
                      <w:marLeft w:val="0"/>
                      <w:marRight w:val="0"/>
                      <w:marTop w:val="0"/>
                      <w:marBottom w:val="0"/>
                      <w:divBdr>
                        <w:top w:val="none" w:sz="0" w:space="0" w:color="auto"/>
                        <w:left w:val="none" w:sz="0" w:space="0" w:color="auto"/>
                        <w:bottom w:val="none" w:sz="0" w:space="0" w:color="auto"/>
                        <w:right w:val="none" w:sz="0" w:space="0" w:color="auto"/>
                      </w:divBdr>
                    </w:div>
                    <w:div w:id="1975910827">
                      <w:marLeft w:val="0"/>
                      <w:marRight w:val="0"/>
                      <w:marTop w:val="0"/>
                      <w:marBottom w:val="0"/>
                      <w:divBdr>
                        <w:top w:val="none" w:sz="0" w:space="0" w:color="auto"/>
                        <w:left w:val="none" w:sz="0" w:space="0" w:color="auto"/>
                        <w:bottom w:val="none" w:sz="0" w:space="0" w:color="auto"/>
                        <w:right w:val="none" w:sz="0" w:space="0" w:color="auto"/>
                      </w:divBdr>
                    </w:div>
                  </w:divsChild>
                </w:div>
                <w:div w:id="1136068408">
                  <w:marLeft w:val="0"/>
                  <w:marRight w:val="0"/>
                  <w:marTop w:val="0"/>
                  <w:marBottom w:val="0"/>
                  <w:divBdr>
                    <w:top w:val="none" w:sz="0" w:space="0" w:color="auto"/>
                    <w:left w:val="none" w:sz="0" w:space="0" w:color="auto"/>
                    <w:bottom w:val="none" w:sz="0" w:space="0" w:color="auto"/>
                    <w:right w:val="none" w:sz="0" w:space="0" w:color="auto"/>
                  </w:divBdr>
                  <w:divsChild>
                    <w:div w:id="558900782">
                      <w:marLeft w:val="0"/>
                      <w:marRight w:val="0"/>
                      <w:marTop w:val="0"/>
                      <w:marBottom w:val="0"/>
                      <w:divBdr>
                        <w:top w:val="none" w:sz="0" w:space="0" w:color="auto"/>
                        <w:left w:val="none" w:sz="0" w:space="0" w:color="auto"/>
                        <w:bottom w:val="none" w:sz="0" w:space="0" w:color="auto"/>
                        <w:right w:val="none" w:sz="0" w:space="0" w:color="auto"/>
                      </w:divBdr>
                    </w:div>
                    <w:div w:id="1380787485">
                      <w:marLeft w:val="0"/>
                      <w:marRight w:val="0"/>
                      <w:marTop w:val="0"/>
                      <w:marBottom w:val="0"/>
                      <w:divBdr>
                        <w:top w:val="none" w:sz="0" w:space="0" w:color="auto"/>
                        <w:left w:val="none" w:sz="0" w:space="0" w:color="auto"/>
                        <w:bottom w:val="none" w:sz="0" w:space="0" w:color="auto"/>
                        <w:right w:val="none" w:sz="0" w:space="0" w:color="auto"/>
                      </w:divBdr>
                    </w:div>
                    <w:div w:id="1412581403">
                      <w:marLeft w:val="0"/>
                      <w:marRight w:val="0"/>
                      <w:marTop w:val="0"/>
                      <w:marBottom w:val="0"/>
                      <w:divBdr>
                        <w:top w:val="none" w:sz="0" w:space="0" w:color="auto"/>
                        <w:left w:val="none" w:sz="0" w:space="0" w:color="auto"/>
                        <w:bottom w:val="none" w:sz="0" w:space="0" w:color="auto"/>
                        <w:right w:val="none" w:sz="0" w:space="0" w:color="auto"/>
                      </w:divBdr>
                    </w:div>
                  </w:divsChild>
                </w:div>
                <w:div w:id="1349142138">
                  <w:marLeft w:val="0"/>
                  <w:marRight w:val="0"/>
                  <w:marTop w:val="0"/>
                  <w:marBottom w:val="0"/>
                  <w:divBdr>
                    <w:top w:val="none" w:sz="0" w:space="0" w:color="auto"/>
                    <w:left w:val="none" w:sz="0" w:space="0" w:color="auto"/>
                    <w:bottom w:val="none" w:sz="0" w:space="0" w:color="auto"/>
                    <w:right w:val="none" w:sz="0" w:space="0" w:color="auto"/>
                  </w:divBdr>
                  <w:divsChild>
                    <w:div w:id="472260520">
                      <w:marLeft w:val="0"/>
                      <w:marRight w:val="0"/>
                      <w:marTop w:val="0"/>
                      <w:marBottom w:val="0"/>
                      <w:divBdr>
                        <w:top w:val="none" w:sz="0" w:space="0" w:color="auto"/>
                        <w:left w:val="none" w:sz="0" w:space="0" w:color="auto"/>
                        <w:bottom w:val="none" w:sz="0" w:space="0" w:color="auto"/>
                        <w:right w:val="none" w:sz="0" w:space="0" w:color="auto"/>
                      </w:divBdr>
                    </w:div>
                    <w:div w:id="1954559552">
                      <w:marLeft w:val="0"/>
                      <w:marRight w:val="0"/>
                      <w:marTop w:val="0"/>
                      <w:marBottom w:val="0"/>
                      <w:divBdr>
                        <w:top w:val="none" w:sz="0" w:space="0" w:color="auto"/>
                        <w:left w:val="none" w:sz="0" w:space="0" w:color="auto"/>
                        <w:bottom w:val="none" w:sz="0" w:space="0" w:color="auto"/>
                        <w:right w:val="none" w:sz="0" w:space="0" w:color="auto"/>
                      </w:divBdr>
                    </w:div>
                    <w:div w:id="2023510615">
                      <w:marLeft w:val="0"/>
                      <w:marRight w:val="0"/>
                      <w:marTop w:val="0"/>
                      <w:marBottom w:val="0"/>
                      <w:divBdr>
                        <w:top w:val="none" w:sz="0" w:space="0" w:color="auto"/>
                        <w:left w:val="none" w:sz="0" w:space="0" w:color="auto"/>
                        <w:bottom w:val="none" w:sz="0" w:space="0" w:color="auto"/>
                        <w:right w:val="none" w:sz="0" w:space="0" w:color="auto"/>
                      </w:divBdr>
                    </w:div>
                  </w:divsChild>
                </w:div>
                <w:div w:id="1782608324">
                  <w:marLeft w:val="0"/>
                  <w:marRight w:val="0"/>
                  <w:marTop w:val="0"/>
                  <w:marBottom w:val="0"/>
                  <w:divBdr>
                    <w:top w:val="none" w:sz="0" w:space="0" w:color="auto"/>
                    <w:left w:val="none" w:sz="0" w:space="0" w:color="auto"/>
                    <w:bottom w:val="none" w:sz="0" w:space="0" w:color="auto"/>
                    <w:right w:val="none" w:sz="0" w:space="0" w:color="auto"/>
                  </w:divBdr>
                  <w:divsChild>
                    <w:div w:id="1199707073">
                      <w:marLeft w:val="0"/>
                      <w:marRight w:val="0"/>
                      <w:marTop w:val="0"/>
                      <w:marBottom w:val="0"/>
                      <w:divBdr>
                        <w:top w:val="none" w:sz="0" w:space="0" w:color="auto"/>
                        <w:left w:val="none" w:sz="0" w:space="0" w:color="auto"/>
                        <w:bottom w:val="none" w:sz="0" w:space="0" w:color="auto"/>
                        <w:right w:val="none" w:sz="0" w:space="0" w:color="auto"/>
                      </w:divBdr>
                    </w:div>
                    <w:div w:id="1858886587">
                      <w:marLeft w:val="0"/>
                      <w:marRight w:val="0"/>
                      <w:marTop w:val="0"/>
                      <w:marBottom w:val="0"/>
                      <w:divBdr>
                        <w:top w:val="none" w:sz="0" w:space="0" w:color="auto"/>
                        <w:left w:val="none" w:sz="0" w:space="0" w:color="auto"/>
                        <w:bottom w:val="none" w:sz="0" w:space="0" w:color="auto"/>
                        <w:right w:val="none" w:sz="0" w:space="0" w:color="auto"/>
                      </w:divBdr>
                    </w:div>
                    <w:div w:id="20302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5756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mailto:Jep@njff.no" TargetMode="External"/><Relationship Id="rId2" Type="http://schemas.openxmlformats.org/officeDocument/2006/relationships/hyperlink" Target="mailto:Nordland@njff.no" TargetMode="External"/><Relationship Id="rId1" Type="http://schemas.openxmlformats.org/officeDocument/2006/relationships/hyperlink" Target="mailto:stigzach@start.no" TargetMode="External"/><Relationship Id="rId6" Type="http://schemas.openxmlformats.org/officeDocument/2006/relationships/hyperlink" Target="mailto:Jep@njff.no" TargetMode="External"/><Relationship Id="rId5" Type="http://schemas.openxmlformats.org/officeDocument/2006/relationships/hyperlink" Target="mailto:Nordland@njff.no" TargetMode="External"/><Relationship Id="rId4" Type="http://schemas.openxmlformats.org/officeDocument/2006/relationships/hyperlink" Target="mailto:stigzach@start.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JFF%20Nordland\Downloads\NJFF%20brev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F721591A92C4C438E5A16CFFAFEFBB3" ma:contentTypeVersion="16" ma:contentTypeDescription="Opprett et nytt dokument." ma:contentTypeScope="" ma:versionID="94bd7a258ac9139f5da18ddf39a64183">
  <xsd:schema xmlns:xsd="http://www.w3.org/2001/XMLSchema" xmlns:xs="http://www.w3.org/2001/XMLSchema" xmlns:p="http://schemas.microsoft.com/office/2006/metadata/properties" xmlns:ns2="4ed70dae-2e99-4964-81ab-daf2576a023e" xmlns:ns3="c98a1bce-5225-4069-9bea-860155c1a507" targetNamespace="http://schemas.microsoft.com/office/2006/metadata/properties" ma:root="true" ma:fieldsID="69972f5855a4d3752cd3c02fb3f2dab4" ns2:_="" ns3:_="">
    <xsd:import namespace="4ed70dae-2e99-4964-81ab-daf2576a023e"/>
    <xsd:import namespace="c98a1bce-5225-4069-9bea-860155c1a50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70dae-2e99-4964-81ab-daf2576a0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4e8385e1-2509-49fc-a462-beb89f523d7b"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8a1bce-5225-4069-9bea-860155c1a50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49539c7-7ea5-462e-afd1-3bad9c77ab09}" ma:internalName="TaxCatchAll" ma:showField="CatchAllData" ma:web="c98a1bce-5225-4069-9bea-860155c1a50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d70dae-2e99-4964-81ab-daf2576a023e">
      <Terms xmlns="http://schemas.microsoft.com/office/infopath/2007/PartnerControls"/>
    </lcf76f155ced4ddcb4097134ff3c332f>
    <TaxCatchAll xmlns="c98a1bce-5225-4069-9bea-860155c1a50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FF1273-B8F6-48A7-BA39-D3C184231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70dae-2e99-4964-81ab-daf2576a023e"/>
    <ds:schemaRef ds:uri="c98a1bce-5225-4069-9bea-860155c1a5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628016-5A0D-4D4F-BF32-B63DA2EB3DB4}">
  <ds:schemaRefs>
    <ds:schemaRef ds:uri="http://schemas.openxmlformats.org/officeDocument/2006/bibliography"/>
  </ds:schemaRefs>
</ds:datastoreItem>
</file>

<file path=customXml/itemProps3.xml><?xml version="1.0" encoding="utf-8"?>
<ds:datastoreItem xmlns:ds="http://schemas.openxmlformats.org/officeDocument/2006/customXml" ds:itemID="{2355CE51-70F9-43C4-B3D1-FEC709EDABB8}">
  <ds:schemaRefs>
    <ds:schemaRef ds:uri="http://schemas.microsoft.com/office/2006/metadata/properties"/>
    <ds:schemaRef ds:uri="http://schemas.microsoft.com/office/infopath/2007/PartnerControls"/>
    <ds:schemaRef ds:uri="4ed70dae-2e99-4964-81ab-daf2576a023e"/>
    <ds:schemaRef ds:uri="c98a1bce-5225-4069-9bea-860155c1a507"/>
  </ds:schemaRefs>
</ds:datastoreItem>
</file>

<file path=customXml/itemProps4.xml><?xml version="1.0" encoding="utf-8"?>
<ds:datastoreItem xmlns:ds="http://schemas.openxmlformats.org/officeDocument/2006/customXml" ds:itemID="{206C5783-099A-4A6F-A5BF-3ECE97CEAE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C:\Users\NJFF Nordland\Downloads\NJFF brevmal.dotx</Template>
  <TotalTime>51</TotalTime>
  <Pages>2</Pages>
  <Words>506</Words>
  <Characters>2683</Characters>
  <Application>Microsoft Office Word</Application>
  <DocSecurity>0</DocSecurity>
  <Lines>22</Lines>
  <Paragraphs>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[Klikk her og skriv inn navn på mottager]</vt:lpstr>
      <vt:lpstr>[Klikk her og skriv inn navn på mottager] </vt:lpstr>
    </vt:vector>
  </TitlesOfParts>
  <Company>NJFF</Company>
  <LinksUpToDate>false</LinksUpToDate>
  <CharactersWithSpaces>3183</CharactersWithSpaces>
  <SharedDoc>false</SharedDoc>
  <HLinks>
    <vt:vector size="24" baseType="variant">
      <vt:variant>
        <vt:i4>3211277</vt:i4>
      </vt:variant>
      <vt:variant>
        <vt:i4>9</vt:i4>
      </vt:variant>
      <vt:variant>
        <vt:i4>0</vt:i4>
      </vt:variant>
      <vt:variant>
        <vt:i4>5</vt:i4>
      </vt:variant>
      <vt:variant>
        <vt:lpwstr>mailto:Jep@njff.no</vt:lpwstr>
      </vt:variant>
      <vt:variant>
        <vt:lpwstr/>
      </vt:variant>
      <vt:variant>
        <vt:i4>6160482</vt:i4>
      </vt:variant>
      <vt:variant>
        <vt:i4>6</vt:i4>
      </vt:variant>
      <vt:variant>
        <vt:i4>0</vt:i4>
      </vt:variant>
      <vt:variant>
        <vt:i4>5</vt:i4>
      </vt:variant>
      <vt:variant>
        <vt:lpwstr>mailto:Nordland@njff.no</vt:lpwstr>
      </vt:variant>
      <vt:variant>
        <vt:lpwstr/>
      </vt:variant>
      <vt:variant>
        <vt:i4>6684760</vt:i4>
      </vt:variant>
      <vt:variant>
        <vt:i4>3</vt:i4>
      </vt:variant>
      <vt:variant>
        <vt:i4>0</vt:i4>
      </vt:variant>
      <vt:variant>
        <vt:i4>5</vt:i4>
      </vt:variant>
      <vt:variant>
        <vt:lpwstr>mailto:stigzach@start.no</vt:lpwstr>
      </vt:variant>
      <vt:variant>
        <vt:lpwstr/>
      </vt:variant>
      <vt:variant>
        <vt:i4>6160482</vt:i4>
      </vt:variant>
      <vt:variant>
        <vt:i4>0</vt:i4>
      </vt:variant>
      <vt:variant>
        <vt:i4>0</vt:i4>
      </vt:variant>
      <vt:variant>
        <vt:i4>5</vt:i4>
      </vt:variant>
      <vt:variant>
        <vt:lpwstr>mailto:Nordland@njff.no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[Klikk her og skriv inn navn på mottager]</dc:title>
  <dc:subject/>
  <dc:creator>NJFF Nordland</dc:creator>
  <cp:keywords/>
  <cp:lastModifiedBy>Elise Larsen</cp:lastModifiedBy>
  <cp:revision>2</cp:revision>
  <cp:lastPrinted>2004-11-17T10:40:00Z</cp:lastPrinted>
  <dcterms:created xsi:type="dcterms:W3CDTF">2024-12-11T20:13:00Z</dcterms:created>
  <dcterms:modified xsi:type="dcterms:W3CDTF">2024-12-11T20:13:00Z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0x0101002F721591A92C4C438E5A16CFFAFEFBB3</vt:lpwstr>
  </property>
  <property fmtid="{D5CDD505-2E9C-101B-9397-08002B2CF9AE}" pid="3" name="Order">
    <vt:r8>11100</vt:r8>
  </property>
  <property fmtid="{D5CDD505-2E9C-101B-9397-08002B2CF9AE}" pid="4" name="MediaServiceImageTags">
    <vt:lpwstr/>
  </property>
</Properties>
</file>