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61E88" w14:textId="77777777" w:rsidR="00CB7AEE" w:rsidRDefault="00CB7AEE">
      <w:pPr>
        <w:rPr>
          <w:rFonts w:ascii="Trebuchet MS" w:hAnsi="Trebuchet MS"/>
          <w:sz w:val="22"/>
          <w:szCs w:val="22"/>
        </w:rPr>
      </w:pPr>
    </w:p>
    <w:p w14:paraId="25287C1B" w14:textId="39DDDFC9" w:rsidR="00E65CE0" w:rsidRDefault="003E726A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Referat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styremøte nr.</w:t>
      </w:r>
      <w:r w:rsidR="00A733AE">
        <w:rPr>
          <w:rFonts w:ascii="Arial" w:hAnsi="Arial" w:cs="Arial"/>
          <w:b/>
          <w:bCs/>
          <w:sz w:val="32"/>
          <w:szCs w:val="32"/>
        </w:rPr>
        <w:t>7</w:t>
      </w:r>
      <w:r w:rsidR="008462D4">
        <w:rPr>
          <w:rFonts w:ascii="Arial" w:hAnsi="Arial" w:cs="Arial"/>
          <w:b/>
          <w:bCs/>
          <w:sz w:val="32"/>
          <w:szCs w:val="32"/>
        </w:rPr>
        <w:t>/</w:t>
      </w:r>
      <w:r w:rsidR="00E65CE0">
        <w:rPr>
          <w:rFonts w:ascii="Arial" w:hAnsi="Arial" w:cs="Arial"/>
          <w:b/>
          <w:bCs/>
          <w:sz w:val="32"/>
          <w:szCs w:val="32"/>
        </w:rPr>
        <w:t>202</w:t>
      </w:r>
      <w:r w:rsidR="00350B6D">
        <w:rPr>
          <w:rFonts w:ascii="Arial" w:hAnsi="Arial" w:cs="Arial"/>
          <w:b/>
          <w:bCs/>
          <w:sz w:val="32"/>
          <w:szCs w:val="32"/>
        </w:rPr>
        <w:t>4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E65CE0">
        <w:rPr>
          <w:rFonts w:ascii="Arial" w:hAnsi="Arial" w:cs="Arial"/>
          <w:b/>
          <w:bCs/>
          <w:sz w:val="32"/>
          <w:szCs w:val="32"/>
        </w:rPr>
        <w:t>NJFF</w:t>
      </w:r>
      <w:proofErr w:type="spellEnd"/>
      <w:r w:rsidR="00E65CE0">
        <w:rPr>
          <w:rFonts w:ascii="Arial" w:hAnsi="Arial" w:cs="Arial"/>
          <w:b/>
          <w:bCs/>
          <w:sz w:val="32"/>
          <w:szCs w:val="32"/>
        </w:rPr>
        <w:t>-Nordland</w:t>
      </w:r>
    </w:p>
    <w:p w14:paraId="1D2DED61" w14:textId="0E7F0468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A733AE">
        <w:rPr>
          <w:rFonts w:ascii="Arial" w:hAnsi="Arial" w:cs="Arial"/>
        </w:rPr>
        <w:t>05</w:t>
      </w:r>
      <w:r w:rsidR="008462D4">
        <w:rPr>
          <w:rFonts w:ascii="Arial" w:hAnsi="Arial" w:cs="Arial"/>
        </w:rPr>
        <w:t>.</w:t>
      </w:r>
      <w:r w:rsidR="00531A97">
        <w:rPr>
          <w:rFonts w:ascii="Arial" w:hAnsi="Arial" w:cs="Arial"/>
        </w:rPr>
        <w:t>1</w:t>
      </w:r>
      <w:r w:rsidR="00A733AE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202</w:t>
      </w:r>
      <w:r w:rsidR="00595E76">
        <w:rPr>
          <w:rFonts w:ascii="Arial" w:hAnsi="Arial" w:cs="Arial"/>
        </w:rPr>
        <w:t>4</w:t>
      </w:r>
    </w:p>
    <w:p w14:paraId="05F8665A" w14:textId="00CBB15A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</w:r>
      <w:r w:rsidR="00A733AE">
        <w:rPr>
          <w:rFonts w:ascii="Arial" w:hAnsi="Arial" w:cs="Arial"/>
        </w:rPr>
        <w:t>Teams</w:t>
      </w:r>
    </w:p>
    <w:p w14:paraId="257B4272" w14:textId="19EC98D5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</w:r>
      <w:r w:rsidR="00A733AE">
        <w:rPr>
          <w:rFonts w:ascii="Arial" w:hAnsi="Arial" w:cs="Arial"/>
        </w:rPr>
        <w:t>18:00</w:t>
      </w:r>
    </w:p>
    <w:p w14:paraId="04B0C84A" w14:textId="37CA845E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</w:r>
      <w:r w:rsidR="00A733AE">
        <w:rPr>
          <w:rFonts w:ascii="Arial" w:hAnsi="Arial" w:cs="Arial"/>
        </w:rPr>
        <w:t>20</w:t>
      </w:r>
      <w:r w:rsidR="00E21CDB">
        <w:rPr>
          <w:rFonts w:ascii="Arial" w:hAnsi="Arial" w:cs="Arial"/>
        </w:rPr>
        <w:t>:</w:t>
      </w:r>
      <w:r w:rsidR="00A733AE">
        <w:rPr>
          <w:rFonts w:ascii="Arial" w:hAnsi="Arial" w:cs="Arial"/>
        </w:rPr>
        <w:t>3</w:t>
      </w:r>
      <w:r w:rsidR="00E21CDB">
        <w:rPr>
          <w:rFonts w:ascii="Arial" w:hAnsi="Arial" w:cs="Arial"/>
        </w:rPr>
        <w:t>0</w:t>
      </w:r>
    </w:p>
    <w:p w14:paraId="0474B21C" w14:textId="77777777" w:rsidR="002C2713" w:rsidRDefault="002C2713" w:rsidP="00E65CE0">
      <w:pPr>
        <w:spacing w:after="120"/>
        <w:ind w:left="1418" w:hanging="1418"/>
        <w:rPr>
          <w:rFonts w:ascii="Arial" w:hAnsi="Arial" w:cs="Arial"/>
        </w:rPr>
      </w:pPr>
    </w:p>
    <w:p w14:paraId="0D006D31" w14:textId="77777777" w:rsidR="00E65CE0" w:rsidRDefault="00E65CE0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Innkalte:</w:t>
      </w:r>
    </w:p>
    <w:p w14:paraId="6469AE04" w14:textId="0601074D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</w:t>
      </w:r>
      <w:r>
        <w:rPr>
          <w:rFonts w:ascii="Arial" w:hAnsi="Arial" w:cs="Arial"/>
        </w:rPr>
        <w:t xml:space="preserve"> St</w:t>
      </w:r>
      <w:r w:rsidR="00803FAC">
        <w:rPr>
          <w:rFonts w:ascii="Arial" w:hAnsi="Arial" w:cs="Arial"/>
        </w:rPr>
        <w:t>ig Zachariassen</w:t>
      </w:r>
      <w:r>
        <w:rPr>
          <w:rFonts w:ascii="Arial" w:hAnsi="Arial" w:cs="Arial"/>
        </w:rPr>
        <w:t>.</w:t>
      </w:r>
    </w:p>
    <w:p w14:paraId="4545B8A7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Nestleder</w:t>
      </w:r>
      <w:r>
        <w:rPr>
          <w:rFonts w:ascii="Arial" w:hAnsi="Arial" w:cs="Arial"/>
        </w:rPr>
        <w:t xml:space="preserve"> og </w:t>
      </w:r>
      <w:r w:rsidRPr="00D45EA3">
        <w:rPr>
          <w:rFonts w:ascii="Arial" w:hAnsi="Arial" w:cs="Arial"/>
          <w:b/>
          <w:bCs/>
        </w:rPr>
        <w:t>leder av hundeutvalget</w:t>
      </w:r>
      <w:r>
        <w:rPr>
          <w:rFonts w:ascii="Arial" w:hAnsi="Arial" w:cs="Arial"/>
        </w:rPr>
        <w:t xml:space="preserve"> Norvald Ruderaas.</w:t>
      </w:r>
    </w:p>
    <w:p w14:paraId="1EC9B969" w14:textId="529A4ED5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Sekretær</w:t>
      </w:r>
      <w:r>
        <w:rPr>
          <w:rFonts w:ascii="Arial" w:hAnsi="Arial" w:cs="Arial"/>
        </w:rPr>
        <w:t xml:space="preserve"> </w:t>
      </w:r>
      <w:r w:rsidR="00803FAC">
        <w:rPr>
          <w:rFonts w:ascii="Arial" w:hAnsi="Arial" w:cs="Arial"/>
        </w:rPr>
        <w:t>Elise Larsen</w:t>
      </w:r>
      <w:r>
        <w:rPr>
          <w:rFonts w:ascii="Arial" w:hAnsi="Arial" w:cs="Arial"/>
        </w:rPr>
        <w:t>.</w:t>
      </w:r>
    </w:p>
    <w:p w14:paraId="3BDAA359" w14:textId="74CCB6A9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 jaktutvalget</w:t>
      </w:r>
      <w:r>
        <w:rPr>
          <w:rFonts w:ascii="Arial" w:hAnsi="Arial" w:cs="Arial"/>
        </w:rPr>
        <w:t xml:space="preserve"> Christer Øveraas.</w:t>
      </w:r>
      <w:r w:rsidR="00ED4177">
        <w:rPr>
          <w:rFonts w:ascii="Arial" w:hAnsi="Arial" w:cs="Arial"/>
        </w:rPr>
        <w:t xml:space="preserve"> </w:t>
      </w:r>
    </w:p>
    <w:p w14:paraId="4DB95BA2" w14:textId="09B94FEC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 w:rsidR="003D2617" w:rsidRPr="00D45EA3">
        <w:rPr>
          <w:rFonts w:ascii="Arial" w:hAnsi="Arial" w:cs="Arial"/>
          <w:b/>
          <w:bCs/>
        </w:rPr>
        <w:t>hagle</w:t>
      </w:r>
      <w:r w:rsidRPr="00D45EA3">
        <w:rPr>
          <w:rFonts w:ascii="Arial" w:hAnsi="Arial" w:cs="Arial"/>
          <w:b/>
          <w:bCs/>
        </w:rPr>
        <w:t>utvalget</w:t>
      </w:r>
      <w:r>
        <w:rPr>
          <w:rFonts w:ascii="Arial" w:hAnsi="Arial" w:cs="Arial"/>
        </w:rPr>
        <w:t xml:space="preserve"> </w:t>
      </w:r>
      <w:r w:rsidR="003D2617">
        <w:rPr>
          <w:rFonts w:ascii="Arial" w:hAnsi="Arial" w:cs="Arial"/>
        </w:rPr>
        <w:t>Jim Haugnes</w:t>
      </w:r>
      <w:r>
        <w:rPr>
          <w:rFonts w:ascii="Arial" w:hAnsi="Arial" w:cs="Arial"/>
        </w:rPr>
        <w:t>.</w:t>
      </w:r>
    </w:p>
    <w:p w14:paraId="182531B7" w14:textId="64020AD1" w:rsidR="009C7D95" w:rsidRDefault="009C7D95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 rifleutvalget</w:t>
      </w:r>
      <w:r>
        <w:rPr>
          <w:rFonts w:ascii="Arial" w:hAnsi="Arial" w:cs="Arial"/>
        </w:rPr>
        <w:t xml:space="preserve"> Svein </w:t>
      </w:r>
      <w:r w:rsidR="0088561E">
        <w:rPr>
          <w:rFonts w:ascii="Arial" w:hAnsi="Arial" w:cs="Arial"/>
        </w:rPr>
        <w:t xml:space="preserve">Roar </w:t>
      </w:r>
      <w:r>
        <w:rPr>
          <w:rFonts w:ascii="Arial" w:hAnsi="Arial" w:cs="Arial"/>
        </w:rPr>
        <w:t>Strømstad</w:t>
      </w:r>
    </w:p>
    <w:p w14:paraId="5AFD289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 kvinneutvalget</w:t>
      </w:r>
      <w:r>
        <w:rPr>
          <w:rFonts w:ascii="Arial" w:hAnsi="Arial" w:cs="Arial"/>
        </w:rPr>
        <w:t xml:space="preserve"> Beate Solli Nilsen.</w:t>
      </w:r>
    </w:p>
    <w:p w14:paraId="3D0A574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 ungdomsutvalget</w:t>
      </w:r>
      <w:r>
        <w:rPr>
          <w:rFonts w:ascii="Arial" w:hAnsi="Arial" w:cs="Arial"/>
        </w:rPr>
        <w:t xml:space="preserve"> Ivan Kleven.</w:t>
      </w:r>
    </w:p>
    <w:p w14:paraId="50C2603C" w14:textId="6C886AA0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 fiskeutvalget</w:t>
      </w:r>
      <w:r>
        <w:rPr>
          <w:rFonts w:ascii="Arial" w:hAnsi="Arial" w:cs="Arial"/>
        </w:rPr>
        <w:t xml:space="preserve"> Cathrine Markussen.</w:t>
      </w:r>
      <w:r w:rsidR="00ED4177">
        <w:rPr>
          <w:rFonts w:ascii="Arial" w:hAnsi="Arial" w:cs="Arial"/>
        </w:rPr>
        <w:t xml:space="preserve"> </w:t>
      </w:r>
    </w:p>
    <w:p w14:paraId="2C994113" w14:textId="486F786E" w:rsidR="009C7D95" w:rsidRDefault="009C7D95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1.Vara</w:t>
      </w:r>
      <w:r>
        <w:rPr>
          <w:rFonts w:ascii="Arial" w:hAnsi="Arial" w:cs="Arial"/>
        </w:rPr>
        <w:t xml:space="preserve"> Rune Einrem</w:t>
      </w:r>
      <w:r w:rsidR="00ED4177">
        <w:rPr>
          <w:rFonts w:ascii="Arial" w:hAnsi="Arial" w:cs="Arial"/>
        </w:rPr>
        <w:t xml:space="preserve"> </w:t>
      </w:r>
    </w:p>
    <w:p w14:paraId="19234C2E" w14:textId="4588BB80" w:rsidR="009C7D95" w:rsidRDefault="009C7D95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2.vara</w:t>
      </w:r>
      <w:r>
        <w:rPr>
          <w:rFonts w:ascii="Arial" w:hAnsi="Arial" w:cs="Arial"/>
        </w:rPr>
        <w:t xml:space="preserve"> Torfinn Kristoffersen</w:t>
      </w:r>
    </w:p>
    <w:p w14:paraId="4BF2AECB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Edvardsen-Kvam, Jens Egil Pedersen.</w:t>
      </w:r>
    </w:p>
    <w:p w14:paraId="46A6D57B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2A93BD7C" w14:textId="55BCB57B" w:rsidR="00C31710" w:rsidRDefault="00C31710" w:rsidP="00C31710">
      <w:pPr>
        <w:rPr>
          <w:rFonts w:eastAsiaTheme="minorHAnsi"/>
        </w:rPr>
      </w:pPr>
    </w:p>
    <w:p w14:paraId="438B1F5D" w14:textId="4B3F15B1" w:rsidR="00C31710" w:rsidRDefault="00C31710" w:rsidP="00C31710">
      <w:pPr>
        <w:rPr>
          <w:rFonts w:eastAsiaTheme="minorHAnsi"/>
        </w:rPr>
      </w:pPr>
    </w:p>
    <w:p w14:paraId="4E2FF826" w14:textId="41AAB93E" w:rsidR="00C31710" w:rsidRDefault="003E726A" w:rsidP="00C31710">
      <w:pPr>
        <w:rPr>
          <w:rFonts w:eastAsiaTheme="minorHAnsi"/>
        </w:rPr>
      </w:pPr>
      <w:r>
        <w:rPr>
          <w:rFonts w:eastAsiaTheme="minorHAnsi"/>
        </w:rPr>
        <w:t>Til stede:</w:t>
      </w:r>
    </w:p>
    <w:p w14:paraId="07376343" w14:textId="72E7C8F8" w:rsidR="00C31710" w:rsidRDefault="00C31710" w:rsidP="00C31710">
      <w:pPr>
        <w:rPr>
          <w:rFonts w:eastAsiaTheme="minorHAnsi"/>
        </w:rPr>
      </w:pPr>
    </w:p>
    <w:p w14:paraId="5AE24703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</w:t>
      </w:r>
      <w:r>
        <w:rPr>
          <w:rFonts w:ascii="Arial" w:hAnsi="Arial" w:cs="Arial"/>
        </w:rPr>
        <w:t xml:space="preserve"> Stig Zachariassen.</w:t>
      </w:r>
    </w:p>
    <w:p w14:paraId="35CB1A67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3E726A">
        <w:rPr>
          <w:rFonts w:ascii="Arial" w:hAnsi="Arial" w:cs="Arial"/>
          <w:b/>
          <w:bCs/>
        </w:rPr>
        <w:t>Nestleder</w:t>
      </w:r>
      <w:r w:rsidRPr="003E726A">
        <w:rPr>
          <w:rFonts w:ascii="Arial" w:hAnsi="Arial" w:cs="Arial"/>
        </w:rPr>
        <w:t xml:space="preserve"> og </w:t>
      </w:r>
      <w:r w:rsidRPr="003E726A">
        <w:rPr>
          <w:rFonts w:ascii="Arial" w:hAnsi="Arial" w:cs="Arial"/>
          <w:b/>
          <w:bCs/>
        </w:rPr>
        <w:t>leder av hundeutvalget</w:t>
      </w:r>
      <w:r w:rsidRPr="003E726A">
        <w:rPr>
          <w:rFonts w:ascii="Arial" w:hAnsi="Arial" w:cs="Arial"/>
        </w:rPr>
        <w:t xml:space="preserve"> Norvald </w:t>
      </w:r>
      <w:proofErr w:type="spellStart"/>
      <w:r w:rsidRPr="003E726A">
        <w:rPr>
          <w:rFonts w:ascii="Arial" w:hAnsi="Arial" w:cs="Arial"/>
        </w:rPr>
        <w:t>Ruderaas</w:t>
      </w:r>
      <w:proofErr w:type="spellEnd"/>
      <w:r w:rsidRPr="003E726A">
        <w:rPr>
          <w:rFonts w:ascii="Arial" w:hAnsi="Arial" w:cs="Arial"/>
        </w:rPr>
        <w:t>.</w:t>
      </w:r>
    </w:p>
    <w:p w14:paraId="4BC0B2DD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Sekretær</w:t>
      </w:r>
      <w:r>
        <w:rPr>
          <w:rFonts w:ascii="Arial" w:hAnsi="Arial" w:cs="Arial"/>
        </w:rPr>
        <w:t xml:space="preserve"> Elise Larsen.</w:t>
      </w:r>
    </w:p>
    <w:p w14:paraId="5BD6F9F0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 hagleutvalget</w:t>
      </w:r>
      <w:r>
        <w:rPr>
          <w:rFonts w:ascii="Arial" w:hAnsi="Arial" w:cs="Arial"/>
        </w:rPr>
        <w:t xml:space="preserve"> Jim Haugnes.</w:t>
      </w:r>
    </w:p>
    <w:p w14:paraId="613F5D2D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3E726A">
        <w:rPr>
          <w:rFonts w:ascii="Arial" w:hAnsi="Arial" w:cs="Arial"/>
          <w:b/>
          <w:bCs/>
        </w:rPr>
        <w:t>Leder rifleutvalget</w:t>
      </w:r>
      <w:r w:rsidRPr="003E726A">
        <w:rPr>
          <w:rFonts w:ascii="Arial" w:hAnsi="Arial" w:cs="Arial"/>
        </w:rPr>
        <w:t xml:space="preserve"> Svein Roar Strømstad</w:t>
      </w:r>
    </w:p>
    <w:p w14:paraId="56E68441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 kvinneutvalget</w:t>
      </w:r>
      <w:r>
        <w:rPr>
          <w:rFonts w:ascii="Arial" w:hAnsi="Arial" w:cs="Arial"/>
        </w:rPr>
        <w:t xml:space="preserve"> Beate Solli Nilsen.</w:t>
      </w:r>
    </w:p>
    <w:p w14:paraId="646C8395" w14:textId="77777777" w:rsidR="003E726A" w:rsidRP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3E726A">
        <w:rPr>
          <w:rFonts w:ascii="Arial" w:hAnsi="Arial" w:cs="Arial"/>
          <w:b/>
          <w:bCs/>
        </w:rPr>
        <w:t>Leder ungdomsutvalget</w:t>
      </w:r>
      <w:r w:rsidRPr="003E726A">
        <w:rPr>
          <w:rFonts w:ascii="Arial" w:hAnsi="Arial" w:cs="Arial"/>
        </w:rPr>
        <w:t xml:space="preserve"> Ivan Kleven.</w:t>
      </w:r>
    </w:p>
    <w:p w14:paraId="66AD406E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1.Vara</w:t>
      </w:r>
      <w:r>
        <w:rPr>
          <w:rFonts w:ascii="Arial" w:hAnsi="Arial" w:cs="Arial"/>
        </w:rPr>
        <w:t xml:space="preserve"> Rune </w:t>
      </w:r>
      <w:proofErr w:type="spellStart"/>
      <w:r>
        <w:rPr>
          <w:rFonts w:ascii="Arial" w:hAnsi="Arial" w:cs="Arial"/>
        </w:rPr>
        <w:t>Einrem</w:t>
      </w:r>
      <w:proofErr w:type="spellEnd"/>
      <w:r>
        <w:rPr>
          <w:rFonts w:ascii="Arial" w:hAnsi="Arial" w:cs="Arial"/>
        </w:rPr>
        <w:t xml:space="preserve"> </w:t>
      </w:r>
    </w:p>
    <w:p w14:paraId="1F8DAF94" w14:textId="77777777" w:rsid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 w:rsidRPr="003E726A">
        <w:rPr>
          <w:rFonts w:ascii="Arial" w:hAnsi="Arial" w:cs="Arial"/>
          <w:b/>
          <w:bCs/>
        </w:rPr>
        <w:t>2.vara</w:t>
      </w:r>
      <w:r w:rsidRPr="003E726A">
        <w:rPr>
          <w:rFonts w:ascii="Arial" w:hAnsi="Arial" w:cs="Arial"/>
        </w:rPr>
        <w:t xml:space="preserve"> Torfinn Kristoffersen</w:t>
      </w:r>
    </w:p>
    <w:p w14:paraId="434C24EF" w14:textId="0FDEF2F2" w:rsidR="00C31710" w:rsidRPr="003E726A" w:rsidRDefault="003E726A" w:rsidP="003E726A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Edvardsen-Kvam, Jens Egil Pedersen.</w:t>
      </w:r>
    </w:p>
    <w:p w14:paraId="3761EB58" w14:textId="77777777" w:rsidR="00C31710" w:rsidRDefault="00C31710" w:rsidP="00C31710">
      <w:pPr>
        <w:rPr>
          <w:rFonts w:eastAsiaTheme="minorHAnsi"/>
        </w:rPr>
      </w:pPr>
    </w:p>
    <w:p w14:paraId="60420A5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6B8E31DB" w14:textId="5BD1E286" w:rsidR="00E65CE0" w:rsidRPr="008D5551" w:rsidRDefault="00E65CE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b/>
          <w:bCs/>
          <w:sz w:val="28"/>
          <w:szCs w:val="28"/>
        </w:rPr>
      </w:pPr>
    </w:p>
    <w:p w14:paraId="4FFAE965" w14:textId="77777777" w:rsidR="00B4260A" w:rsidRPr="00B4260A" w:rsidRDefault="00B4260A" w:rsidP="00B4260A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tbl>
      <w:tblPr>
        <w:tblW w:w="9348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8355"/>
      </w:tblGrid>
      <w:tr w:rsidR="00B4260A" w:rsidRPr="00C41EDF" w14:paraId="7FFA1160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3E7B6EA5" w:rsidR="00B4260A" w:rsidRPr="00C41EDF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A733AE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595E7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595E7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  <w:p w14:paraId="7CAB50B9" w14:textId="77777777" w:rsidR="00B4260A" w:rsidRPr="00C41EDF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Pr="00C41EDF" w:rsidRDefault="00B4260A" w:rsidP="00B4260A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Godkjenning av </w:t>
            </w:r>
          </w:p>
          <w:p w14:paraId="42D3A317" w14:textId="05BB189B" w:rsidR="00394674" w:rsidRPr="003E726A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E726A">
              <w:rPr>
                <w:rFonts w:ascii="Arial" w:hAnsi="Arial" w:cs="Arial"/>
                <w:sz w:val="24"/>
                <w:szCs w:val="24"/>
              </w:rPr>
              <w:t>innkalling og saksliste</w:t>
            </w:r>
            <w:r w:rsidR="008F1F13" w:rsidRPr="003E72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4674" w:rsidRPr="003E726A">
              <w:rPr>
                <w:rFonts w:ascii="Arial" w:hAnsi="Arial" w:cs="Arial"/>
                <w:sz w:val="24"/>
                <w:szCs w:val="24"/>
              </w:rPr>
              <w:t>–</w:t>
            </w:r>
            <w:r w:rsidR="008F1F13" w:rsidRPr="003E72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E726A" w:rsidRPr="003E726A">
              <w:rPr>
                <w:rFonts w:ascii="Arial" w:hAnsi="Arial" w:cs="Arial"/>
                <w:i/>
                <w:iCs/>
                <w:sz w:val="24"/>
                <w:szCs w:val="24"/>
              </w:rPr>
              <w:t>godkjent</w:t>
            </w:r>
          </w:p>
          <w:p w14:paraId="66FE4578" w14:textId="4B6840CE" w:rsidR="00B4260A" w:rsidRPr="00C41EDF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Referat</w:t>
            </w:r>
            <w:r w:rsidR="00C31710" w:rsidRPr="00C41E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41EDF">
              <w:rPr>
                <w:rFonts w:ascii="Arial" w:hAnsi="Arial" w:cs="Arial"/>
                <w:sz w:val="24"/>
                <w:szCs w:val="24"/>
              </w:rPr>
              <w:t>fra Styremøte nr.</w:t>
            </w:r>
            <w:r w:rsidR="00A733AE" w:rsidRPr="00C41EDF">
              <w:rPr>
                <w:rFonts w:ascii="Arial" w:hAnsi="Arial" w:cs="Arial"/>
                <w:sz w:val="24"/>
                <w:szCs w:val="24"/>
              </w:rPr>
              <w:t>6</w:t>
            </w:r>
            <w:r w:rsidR="0046428F" w:rsidRPr="00C41EDF">
              <w:rPr>
                <w:rFonts w:ascii="Arial" w:hAnsi="Arial" w:cs="Arial"/>
                <w:sz w:val="24"/>
                <w:szCs w:val="24"/>
              </w:rPr>
              <w:t>-2</w:t>
            </w:r>
            <w:r w:rsidR="00815FC2" w:rsidRPr="00C41EDF">
              <w:rPr>
                <w:rFonts w:ascii="Arial" w:hAnsi="Arial" w:cs="Arial"/>
                <w:sz w:val="24"/>
                <w:szCs w:val="24"/>
              </w:rPr>
              <w:t>4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3E726A" w:rsidRPr="003E726A">
              <w:rPr>
                <w:rFonts w:ascii="Arial" w:hAnsi="Arial" w:cs="Arial"/>
                <w:i/>
                <w:iCs/>
                <w:sz w:val="24"/>
                <w:szCs w:val="24"/>
              </w:rPr>
              <w:t>godkjent</w:t>
            </w:r>
          </w:p>
          <w:p w14:paraId="668C32D3" w14:textId="2BDCC75D" w:rsidR="003E726A" w:rsidRDefault="00B4260A" w:rsidP="003E726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Saker til eventuelt</w:t>
            </w:r>
          </w:p>
          <w:p w14:paraId="292C9732" w14:textId="50F04F90" w:rsidR="003E726A" w:rsidRDefault="003E726A" w:rsidP="003E726A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Jegerprøven avslag på anbud, mot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nacl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8750794" w14:textId="4C6E21BE" w:rsidR="003E726A" w:rsidRDefault="003E726A" w:rsidP="003E726A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Torfinn spørsmål ang sel</w:t>
            </w:r>
          </w:p>
          <w:p w14:paraId="0BC15C7F" w14:textId="788925F6" w:rsidR="003E726A" w:rsidRPr="003E726A" w:rsidRDefault="003E726A" w:rsidP="003E726A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Fiskeutvalget</w:t>
            </w:r>
          </w:p>
          <w:p w14:paraId="4DD00F9B" w14:textId="66D89780" w:rsidR="00F05753" w:rsidRPr="00C41EDF" w:rsidRDefault="00FC1B37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Se vedlegg 1</w:t>
            </w:r>
            <w:r w:rsidR="00040E7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og 1.1</w:t>
            </w:r>
          </w:p>
          <w:p w14:paraId="2509B1E3" w14:textId="5804B14E" w:rsidR="00B4260A" w:rsidRPr="00C41EDF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B4260A" w:rsidRPr="00C41EDF" w14:paraId="3EA3157C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7798DC1" w14:textId="4F246BBB" w:rsidR="00B4260A" w:rsidRPr="00C41EDF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A733AE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8F6539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24</w:t>
            </w: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4D4004F2" w14:textId="77777777" w:rsidR="00B4260A" w:rsidRPr="00C41EDF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2C0A9DF8" w14:textId="77777777" w:rsidR="00B4260A" w:rsidRPr="00C41EDF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9949EE1" w14:textId="77777777" w:rsidR="00C47BC4" w:rsidRPr="00C41EDF" w:rsidRDefault="0046428F" w:rsidP="001F5959">
            <w:pPr>
              <w:pStyle w:val="v1msonormal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Status økonomi</w:t>
            </w:r>
          </w:p>
          <w:p w14:paraId="45C4F90D" w14:textId="3B468D71" w:rsidR="003E726A" w:rsidRP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Se vedlegg 2</w:t>
            </w:r>
          </w:p>
          <w:p w14:paraId="7EFDE9BC" w14:textId="0C218BB4" w:rsidR="00381A0C" w:rsidRP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RS orienterer om r</w:t>
            </w:r>
            <w:r w:rsidR="00815FC2" w:rsidRPr="00C41EDF">
              <w:rPr>
                <w:rFonts w:ascii="Arial" w:hAnsi="Arial" w:cs="Arial"/>
                <w:sz w:val="24"/>
                <w:szCs w:val="24"/>
              </w:rPr>
              <w:t xml:space="preserve">egnskap </w:t>
            </w:r>
            <w:r w:rsidR="00A54AA2" w:rsidRPr="00C41EDF">
              <w:rPr>
                <w:rFonts w:ascii="Arial" w:hAnsi="Arial" w:cs="Arial"/>
                <w:sz w:val="24"/>
                <w:szCs w:val="24"/>
              </w:rPr>
              <w:t>status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E726A">
              <w:rPr>
                <w:rFonts w:ascii="Arial" w:hAnsi="Arial" w:cs="Arial"/>
                <w:sz w:val="24"/>
                <w:szCs w:val="24"/>
              </w:rPr>
              <w:t>i minus, men kommer til å forandre seg mot slutten av året</w:t>
            </w:r>
            <w:r>
              <w:rPr>
                <w:rFonts w:ascii="Arial" w:hAnsi="Arial" w:cs="Arial"/>
                <w:sz w:val="24"/>
                <w:szCs w:val="24"/>
              </w:rPr>
              <w:t xml:space="preserve"> da flere forventede midler ikke er kommet inn på konto ennå. </w:t>
            </w:r>
          </w:p>
          <w:p w14:paraId="4CAE9D38" w14:textId="77777777" w:rsid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Det vises at budsjettposter på møter og reiser må justeres opp på neste års budsjett. </w:t>
            </w:r>
          </w:p>
          <w:p w14:paraId="79F5FEA8" w14:textId="77777777" w:rsidR="003E726A" w:rsidRDefault="003E726A" w:rsidP="003E726A">
            <w:pPr>
              <w:pStyle w:val="v1msonormal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4A9C319E" w14:textId="2282B4B0" w:rsid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Medlemsblad: Styret ser at det er store utgifter knyttet til trykk og utsending av medlemsbladet. </w:t>
            </w:r>
          </w:p>
          <w:p w14:paraId="0BFB635A" w14:textId="3ABE8855" w:rsidR="003E726A" w:rsidRPr="003E726A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 xml:space="preserve">Vedtak: </w:t>
            </w:r>
            <w:r>
              <w:rPr>
                <w:rFonts w:ascii="Arial" w:hAnsi="Arial" w:cs="Arial"/>
                <w:sz w:val="24"/>
                <w:szCs w:val="24"/>
              </w:rPr>
              <w:t xml:space="preserve">Det tas opp som sak til årsmøtet om medlemsbladet skal fortsette å være fysisk eller om det kun skal sendes ut digitalt. </w:t>
            </w:r>
          </w:p>
          <w:p w14:paraId="25A463D0" w14:textId="77777777" w:rsidR="003E726A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</w:p>
          <w:p w14:paraId="6F8DEFDB" w14:textId="77777777" w:rsid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Stimuleringsmidler: </w:t>
            </w:r>
            <w:r w:rsidRPr="003E726A">
              <w:rPr>
                <w:rFonts w:ascii="Arial" w:hAnsi="Arial" w:cs="Arial"/>
                <w:sz w:val="24"/>
                <w:szCs w:val="24"/>
              </w:rPr>
              <w:t xml:space="preserve">Foreningene som har søkt på stimuleringsmidler har fått innvilget beløp overført. </w:t>
            </w:r>
          </w:p>
          <w:p w14:paraId="2AB1AA5D" w14:textId="30CB7727" w:rsidR="003E726A" w:rsidRPr="003E726A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Vedtak:</w:t>
            </w:r>
            <w:r>
              <w:rPr>
                <w:rFonts w:ascii="Arial" w:hAnsi="Arial" w:cs="Arial"/>
                <w:sz w:val="24"/>
                <w:szCs w:val="24"/>
              </w:rPr>
              <w:t xml:space="preserve"> Ettersom at beløpet allerede er betalt ut vil f</w:t>
            </w:r>
            <w:r w:rsidRPr="003E726A">
              <w:rPr>
                <w:rFonts w:ascii="Arial" w:hAnsi="Arial" w:cs="Arial"/>
                <w:sz w:val="24"/>
                <w:szCs w:val="24"/>
              </w:rPr>
              <w:t xml:space="preserve">oreningene som ikke har utført planlagt aktivitet i år </w:t>
            </w:r>
            <w:r>
              <w:rPr>
                <w:rFonts w:ascii="Arial" w:hAnsi="Arial" w:cs="Arial"/>
                <w:sz w:val="24"/>
                <w:szCs w:val="24"/>
              </w:rPr>
              <w:t xml:space="preserve">kunne </w:t>
            </w:r>
            <w:r w:rsidRPr="003E726A">
              <w:rPr>
                <w:rFonts w:ascii="Arial" w:hAnsi="Arial" w:cs="Arial"/>
                <w:sz w:val="24"/>
                <w:szCs w:val="24"/>
              </w:rPr>
              <w:t xml:space="preserve">utføre dette i løpet av 2025. Det vil stilles </w:t>
            </w:r>
            <w:r>
              <w:rPr>
                <w:rFonts w:ascii="Arial" w:hAnsi="Arial" w:cs="Arial"/>
                <w:sz w:val="24"/>
                <w:szCs w:val="24"/>
              </w:rPr>
              <w:t xml:space="preserve">da stilles </w:t>
            </w:r>
            <w:r w:rsidRPr="003E726A">
              <w:rPr>
                <w:rFonts w:ascii="Arial" w:hAnsi="Arial" w:cs="Arial"/>
                <w:sz w:val="24"/>
                <w:szCs w:val="24"/>
              </w:rPr>
              <w:t xml:space="preserve">krav om innrapportering. </w:t>
            </w:r>
          </w:p>
          <w:p w14:paraId="49B34D28" w14:textId="5872F39F" w:rsid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Stimuleringsmidler til 18 januar (oppstart friluftslivets år):</w:t>
            </w:r>
          </w:p>
          <w:p w14:paraId="45765EA7" w14:textId="2B908CD6" w:rsidR="003E726A" w:rsidRPr="003E726A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  <w:r w:rsidRPr="003E726A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Vedtak:</w:t>
            </w:r>
            <w:r>
              <w:rPr>
                <w:rFonts w:ascii="Arial" w:hAnsi="Arial" w:cs="Arial"/>
                <w:sz w:val="24"/>
                <w:szCs w:val="24"/>
              </w:rPr>
              <w:t xml:space="preserve"> Hvor mye hver forening kan søke på bestemmes på neste styremøte. </w:t>
            </w:r>
          </w:p>
          <w:p w14:paraId="3BEAED6C" w14:textId="4345D1CE" w:rsidR="00AE7651" w:rsidRPr="00C41EDF" w:rsidRDefault="00AE7651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74C7" w:rsidRPr="00C41EDF" w14:paraId="7464D5D5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DCA0CFE" w14:textId="77777777" w:rsidR="00DF74C7" w:rsidRPr="00C41EDF" w:rsidRDefault="00DF74C7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</w:p>
          <w:p w14:paraId="194649C5" w14:textId="43069490" w:rsidR="00DF74C7" w:rsidRPr="00C41EDF" w:rsidRDefault="00A733AE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DF74C7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825EB8E" w14:textId="77777777" w:rsidR="002810EE" w:rsidRPr="00C41EDF" w:rsidRDefault="00FE658C" w:rsidP="003F7A5B">
            <w:pPr>
              <w:pStyle w:val="v1msonormal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Årsmøte NJFF Nordland</w:t>
            </w:r>
          </w:p>
          <w:p w14:paraId="03DE1F81" w14:textId="01B28532" w:rsidR="003F7A5B" w:rsidRP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Årsmøtet blir </w:t>
            </w:r>
            <w:r w:rsidR="003F7A5B" w:rsidRPr="00C41EDF">
              <w:rPr>
                <w:rFonts w:ascii="Arial" w:hAnsi="Arial" w:cs="Arial"/>
                <w:sz w:val="24"/>
                <w:szCs w:val="24"/>
              </w:rPr>
              <w:t>10.mars</w:t>
            </w:r>
            <w:r w:rsidR="00133898" w:rsidRPr="00C41EDF">
              <w:rPr>
                <w:rFonts w:ascii="Arial" w:hAnsi="Arial" w:cs="Arial"/>
                <w:sz w:val="24"/>
                <w:szCs w:val="24"/>
              </w:rPr>
              <w:t xml:space="preserve"> 2025</w:t>
            </w:r>
            <w:r>
              <w:rPr>
                <w:rFonts w:ascii="Arial" w:hAnsi="Arial" w:cs="Arial"/>
                <w:sz w:val="24"/>
                <w:szCs w:val="24"/>
              </w:rPr>
              <w:t xml:space="preserve"> på </w:t>
            </w:r>
            <w:r w:rsidR="003F7A5B" w:rsidRPr="003E726A">
              <w:rPr>
                <w:rFonts w:ascii="Arial" w:hAnsi="Arial" w:cs="Arial"/>
                <w:sz w:val="24"/>
                <w:szCs w:val="24"/>
              </w:rPr>
              <w:t>Teams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E7F3AF4" w14:textId="48854F7D" w:rsidR="00005C1E" w:rsidRDefault="00005C1E" w:rsidP="003F7A5B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lastRenderedPageBreak/>
              <w:t xml:space="preserve">Frister i henhold til vedtekter: </w:t>
            </w:r>
            <w:r w:rsidR="00547FA7" w:rsidRPr="00C41EDF">
              <w:rPr>
                <w:rFonts w:ascii="Arial" w:hAnsi="Arial" w:cs="Arial"/>
                <w:sz w:val="24"/>
                <w:szCs w:val="24"/>
              </w:rPr>
              <w:t xml:space="preserve">Innkalling innen </w:t>
            </w:r>
            <w:r w:rsidR="0012497B" w:rsidRPr="00C41EDF">
              <w:rPr>
                <w:rFonts w:ascii="Arial" w:hAnsi="Arial" w:cs="Arial"/>
                <w:sz w:val="24"/>
                <w:szCs w:val="24"/>
              </w:rPr>
              <w:t xml:space="preserve">13.januar, </w:t>
            </w:r>
            <w:r w:rsidR="00147A37" w:rsidRPr="00C41EDF">
              <w:rPr>
                <w:rFonts w:ascii="Arial" w:hAnsi="Arial" w:cs="Arial"/>
                <w:sz w:val="24"/>
                <w:szCs w:val="24"/>
              </w:rPr>
              <w:t xml:space="preserve">Saker fra lokallag innen 10.februar, </w:t>
            </w:r>
            <w:r w:rsidR="00242B82" w:rsidRPr="00C41EDF">
              <w:rPr>
                <w:rFonts w:ascii="Arial" w:hAnsi="Arial" w:cs="Arial"/>
                <w:sz w:val="24"/>
                <w:szCs w:val="24"/>
              </w:rPr>
              <w:t>Utsending av dagsorden, årsberetning og regnskap</w:t>
            </w:r>
            <w:r w:rsidR="00481C15" w:rsidRPr="00C41EDF">
              <w:rPr>
                <w:rFonts w:ascii="Arial" w:hAnsi="Arial" w:cs="Arial"/>
                <w:sz w:val="24"/>
                <w:szCs w:val="24"/>
              </w:rPr>
              <w:t xml:space="preserve"> innen 24.februar</w:t>
            </w:r>
          </w:p>
          <w:p w14:paraId="4CB523E8" w14:textId="77777777" w:rsidR="003E726A" w:rsidRPr="00C41EDF" w:rsidRDefault="003E726A" w:rsidP="003E726A">
            <w:pPr>
              <w:pStyle w:val="v1msonormal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217F19CE" w14:textId="77777777" w:rsidR="003E726A" w:rsidRDefault="003F7A5B" w:rsidP="003F7A5B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Årsberetning</w:t>
            </w:r>
            <w:r w:rsidR="00133898" w:rsidRPr="00C41EDF">
              <w:rPr>
                <w:rFonts w:ascii="Arial" w:hAnsi="Arial" w:cs="Arial"/>
                <w:sz w:val="24"/>
                <w:szCs w:val="24"/>
              </w:rPr>
              <w:t xml:space="preserve"> fra utvalgsledere</w:t>
            </w:r>
            <w:r w:rsidR="00E46EE4" w:rsidRPr="00C41EDF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Årsberetning frist? </w:t>
            </w:r>
          </w:p>
          <w:p w14:paraId="639F1DF0" w14:textId="5D698875" w:rsidR="003F7A5B" w:rsidRPr="00C41EDF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Vedtak:</w:t>
            </w:r>
            <w:r>
              <w:rPr>
                <w:rFonts w:ascii="Arial" w:hAnsi="Arial" w:cs="Arial"/>
                <w:sz w:val="24"/>
                <w:szCs w:val="24"/>
              </w:rPr>
              <w:t xml:space="preserve"> Utvalgslederne og fylkesinstruktører skal ha levert inn årsrapport til årsberetningen før første styremøte i januar. </w:t>
            </w:r>
            <w:r w:rsidRPr="003E726A">
              <w:rPr>
                <w:rFonts w:ascii="Arial" w:hAnsi="Arial" w:cs="Arial"/>
                <w:b/>
                <w:bCs/>
                <w:sz w:val="24"/>
                <w:szCs w:val="24"/>
              </w:rPr>
              <w:t>Torsdag 9/1-25</w:t>
            </w:r>
          </w:p>
          <w:p w14:paraId="7AAEEB8A" w14:textId="77777777" w:rsidR="003E726A" w:rsidRDefault="00756A81" w:rsidP="003F7A5B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Budsjett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utvalgskontoer: Hvordan skal summen være? </w:t>
            </w:r>
          </w:p>
          <w:p w14:paraId="4B1FD439" w14:textId="34A4DC7A" w:rsidR="003E726A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  <w:r w:rsidRPr="003E726A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Vedtak:</w:t>
            </w:r>
            <w:r>
              <w:rPr>
                <w:rFonts w:ascii="Arial" w:hAnsi="Arial" w:cs="Arial"/>
                <w:sz w:val="24"/>
                <w:szCs w:val="24"/>
              </w:rPr>
              <w:t xml:space="preserve"> Y</w:t>
            </w:r>
            <w:r w:rsidRPr="003E726A">
              <w:rPr>
                <w:rFonts w:ascii="Arial" w:hAnsi="Arial" w:cs="Arial"/>
                <w:sz w:val="24"/>
                <w:szCs w:val="24"/>
              </w:rPr>
              <w:t>lva lage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3E726A">
              <w:rPr>
                <w:rFonts w:ascii="Arial" w:hAnsi="Arial" w:cs="Arial"/>
                <w:sz w:val="24"/>
                <w:szCs w:val="24"/>
              </w:rPr>
              <w:t xml:space="preserve"> et forslag og legge frem på </w:t>
            </w:r>
            <w:r>
              <w:rPr>
                <w:rFonts w:ascii="Arial" w:hAnsi="Arial" w:cs="Arial"/>
                <w:sz w:val="24"/>
                <w:szCs w:val="24"/>
              </w:rPr>
              <w:t xml:space="preserve">neste styremøte. </w:t>
            </w:r>
          </w:p>
          <w:p w14:paraId="397074F9" w14:textId="1DC6C350" w:rsidR="003E726A" w:rsidRDefault="003E726A" w:rsidP="003F7A5B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Skal styret være samlet under årsmøtet? Styret tenker dette er hensiktsmessig for å kunne ha god kommunikasjonsflyt gjennom møtet. </w:t>
            </w:r>
          </w:p>
          <w:p w14:paraId="2F1C1ABF" w14:textId="4A0E45C9" w:rsidR="003E726A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Vedtak: Ylva undersøker videre med eksempelvis Thon nordlys, og bestiller møterom samt hotellrom. </w:t>
            </w:r>
          </w:p>
          <w:p w14:paraId="3888D51F" w14:textId="1AF167C6" w:rsidR="003E726A" w:rsidRPr="00C41EDF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1F77" w:rsidRPr="00C41EDF" w14:paraId="509AEC01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525353F" w14:textId="7AC8F53A" w:rsidR="00B61F77" w:rsidRPr="00C41EDF" w:rsidRDefault="00B61F77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Sak </w:t>
            </w:r>
            <w:r w:rsidR="00A733AE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</w:t>
            </w:r>
            <w:r w:rsidR="008F6539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5F78AB7E" w14:textId="77777777" w:rsidR="00B61F77" w:rsidRPr="00C41EDF" w:rsidRDefault="00B61F77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3357F969" w14:textId="77777777" w:rsidR="00B61F77" w:rsidRPr="00C41EDF" w:rsidRDefault="00B61F77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91F0E80" w14:textId="291DFD54" w:rsidR="00A733AE" w:rsidRPr="00C41EDF" w:rsidRDefault="00B61F77" w:rsidP="00A733AE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  <w:r w:rsidR="00AB78A1"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Status søksmål regionsekretærer</w:t>
            </w:r>
            <w:r w:rsidR="00DE0A68" w:rsidRPr="00C41E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NJFF</w:t>
            </w:r>
          </w:p>
          <w:p w14:paraId="3125B3FD" w14:textId="6D825522" w:rsidR="00DE0A68" w:rsidRPr="00C41EDF" w:rsidRDefault="00384ADE" w:rsidP="00A733A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0A68" w:rsidRPr="00C41EDF">
              <w:rPr>
                <w:rFonts w:ascii="Arial" w:hAnsi="Arial" w:cs="Arial"/>
                <w:sz w:val="24"/>
                <w:szCs w:val="24"/>
              </w:rPr>
              <w:t>-</w:t>
            </w:r>
            <w:r w:rsidRPr="00C41EDF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DE0A68" w:rsidRPr="00C41EDF">
              <w:rPr>
                <w:rFonts w:ascii="Arial" w:hAnsi="Arial" w:cs="Arial"/>
                <w:sz w:val="24"/>
                <w:szCs w:val="24"/>
              </w:rPr>
              <w:t>Forlik mellom saksøkere og NJFF</w:t>
            </w:r>
          </w:p>
          <w:p w14:paraId="6B1FB648" w14:textId="5DEC8C62" w:rsidR="00DE0A68" w:rsidRPr="00C41EDF" w:rsidRDefault="00384ADE" w:rsidP="00A733A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0A68" w:rsidRPr="00C41EDF">
              <w:rPr>
                <w:rFonts w:ascii="Arial" w:hAnsi="Arial" w:cs="Arial"/>
                <w:sz w:val="24"/>
                <w:szCs w:val="24"/>
              </w:rPr>
              <w:t>-</w:t>
            </w:r>
            <w:r w:rsidRPr="00C41E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0A68" w:rsidRPr="00C41EDF">
              <w:rPr>
                <w:rFonts w:ascii="Arial" w:hAnsi="Arial" w:cs="Arial"/>
                <w:sz w:val="24"/>
                <w:szCs w:val="24"/>
              </w:rPr>
              <w:t xml:space="preserve">Veien </w:t>
            </w:r>
            <w:proofErr w:type="gramStart"/>
            <w:r w:rsidR="00DE0A68" w:rsidRPr="00C41EDF">
              <w:rPr>
                <w:rFonts w:ascii="Arial" w:hAnsi="Arial" w:cs="Arial"/>
                <w:sz w:val="24"/>
                <w:szCs w:val="24"/>
              </w:rPr>
              <w:t>videre</w:t>
            </w:r>
            <w:r w:rsidR="003E726A">
              <w:rPr>
                <w:rFonts w:ascii="Arial" w:hAnsi="Arial" w:cs="Arial"/>
                <w:sz w:val="24"/>
                <w:szCs w:val="24"/>
              </w:rPr>
              <w:t>...</w:t>
            </w:r>
            <w:proofErr w:type="gramEnd"/>
            <w:r w:rsidR="003E72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0555B73" w14:textId="45294A90" w:rsidR="003E726A" w:rsidRPr="003E726A" w:rsidRDefault="00384ADE" w:rsidP="00A733A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</w:rPr>
              <w:t xml:space="preserve"> </w:t>
            </w:r>
            <w:r w:rsidR="00F43415" w:rsidRPr="00C41EDF">
              <w:rPr>
                <w:rFonts w:ascii="Arial" w:hAnsi="Arial" w:cs="Arial"/>
              </w:rPr>
              <w:t>-</w:t>
            </w:r>
            <w:r w:rsidRPr="00C41EDF">
              <w:rPr>
                <w:rFonts w:ascii="Arial" w:hAnsi="Arial" w:cs="Arial"/>
              </w:rPr>
              <w:t xml:space="preserve"> </w:t>
            </w:r>
            <w:r w:rsidR="00F43415" w:rsidRPr="00C41EDF">
              <w:rPr>
                <w:rFonts w:ascii="Arial" w:hAnsi="Arial" w:cs="Arial"/>
                <w:sz w:val="24"/>
                <w:szCs w:val="24"/>
              </w:rPr>
              <w:t>Ylva orienterer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641C35" w14:textId="0156152F" w:rsidR="00630FD9" w:rsidRPr="00C41EDF" w:rsidRDefault="00630FD9" w:rsidP="00630FD9">
            <w:pPr>
              <w:rPr>
                <w:rFonts w:ascii="Arial" w:hAnsi="Arial" w:cs="Arial"/>
              </w:rPr>
            </w:pPr>
          </w:p>
        </w:tc>
      </w:tr>
      <w:tr w:rsidR="00B61F77" w:rsidRPr="00C41EDF" w14:paraId="4B3192BB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25CB887" w14:textId="39F3B28F" w:rsidR="00B61F77" w:rsidRPr="00C41EDF" w:rsidRDefault="00B61F77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A733AE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</w:t>
            </w:r>
            <w:r w:rsidR="00F933DC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1A200EE7" w14:textId="77777777" w:rsidR="00B61F77" w:rsidRPr="00C41EDF" w:rsidRDefault="00B61F77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5AE8710F" w14:textId="77777777" w:rsidR="00B61F77" w:rsidRPr="00C41EDF" w:rsidRDefault="00B61F77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6F9D632" w14:textId="77777777" w:rsidR="008B374D" w:rsidRPr="00C41EDF" w:rsidRDefault="008B374D" w:rsidP="008B374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Sagvatnan</w:t>
            </w:r>
            <w:proofErr w:type="spellEnd"/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JFF</w:t>
            </w:r>
            <w:proofErr w:type="spellEnd"/>
          </w:p>
          <w:p w14:paraId="799B04FE" w14:textId="77777777" w:rsidR="008B374D" w:rsidRPr="00C41EDF" w:rsidRDefault="008B374D" w:rsidP="008B374D">
            <w:p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</w:rPr>
              <w:t>-</w:t>
            </w:r>
            <w:r w:rsidRPr="00C41EDF">
              <w:rPr>
                <w:rFonts w:ascii="Arial" w:hAnsi="Arial" w:cs="Arial"/>
                <w:sz w:val="24"/>
                <w:szCs w:val="24"/>
              </w:rPr>
              <w:t>Årsmøte og veien videre.</w:t>
            </w:r>
          </w:p>
          <w:p w14:paraId="74238D94" w14:textId="7495BE3C" w:rsidR="00384ADE" w:rsidRPr="00C41EDF" w:rsidRDefault="00384ADE" w:rsidP="008B374D">
            <w:p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</w:rPr>
              <w:t>-</w:t>
            </w:r>
            <w:r w:rsidRPr="00C41EDF">
              <w:rPr>
                <w:rFonts w:ascii="Arial" w:hAnsi="Arial" w:cs="Arial"/>
                <w:sz w:val="24"/>
                <w:szCs w:val="24"/>
              </w:rPr>
              <w:t>Ylva og Stig informerer</w:t>
            </w:r>
          </w:p>
          <w:p w14:paraId="79AC6F43" w14:textId="40856B21" w:rsidR="00381A0C" w:rsidRPr="00C41EDF" w:rsidRDefault="00381A0C" w:rsidP="008B374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-</w:t>
            </w: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 vedlegg </w:t>
            </w:r>
            <w:r w:rsidR="00FC1B37"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  <w:p w14:paraId="12FB3363" w14:textId="77777777" w:rsidR="00FC1B37" w:rsidRPr="00C41EDF" w:rsidRDefault="00FC1B37" w:rsidP="008B374D">
            <w:pPr>
              <w:rPr>
                <w:rFonts w:ascii="Arial" w:hAnsi="Arial" w:cs="Arial"/>
              </w:rPr>
            </w:pPr>
          </w:p>
          <w:p w14:paraId="7979A811" w14:textId="7F124D23" w:rsidR="00372694" w:rsidRPr="00C41EDF" w:rsidRDefault="00372694" w:rsidP="00BE50C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713" w:rsidRPr="00C41EDF" w14:paraId="26F09995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E47ADF3" w14:textId="45D2A517" w:rsidR="002C2713" w:rsidRPr="00C41EDF" w:rsidRDefault="002C2713" w:rsidP="002C271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A733AE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/24</w:t>
            </w:r>
            <w:r w:rsidRPr="00C41EDF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4F217D4B" w14:textId="32DC7C24" w:rsidR="002C2713" w:rsidRPr="00C41EDF" w:rsidRDefault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EE3C78B" w14:textId="38779260" w:rsidR="00893AA4" w:rsidRPr="00C41EDF" w:rsidRDefault="00A733AE" w:rsidP="00893AA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Etterarbeid Landsmøte</w:t>
            </w:r>
          </w:p>
          <w:p w14:paraId="09337112" w14:textId="231CB898" w:rsidR="00A733AE" w:rsidRPr="00C41EDF" w:rsidRDefault="00A733AE" w:rsidP="00A733AE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Reiseregninger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ok</w:t>
            </w:r>
          </w:p>
          <w:p w14:paraId="3A113EB0" w14:textId="5005ACD9" w:rsidR="00906174" w:rsidRDefault="00906174" w:rsidP="00A733AE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Oppfølging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av </w:t>
            </w:r>
            <w:proofErr w:type="spellStart"/>
            <w:r w:rsidR="003E726A">
              <w:rPr>
                <w:rFonts w:ascii="Arial" w:hAnsi="Arial" w:cs="Arial"/>
                <w:sz w:val="24"/>
                <w:szCs w:val="24"/>
              </w:rPr>
              <w:t>landsmøtesaker</w:t>
            </w:r>
            <w:proofErr w:type="spellEnd"/>
          </w:p>
          <w:p w14:paraId="3BD300DE" w14:textId="30013B12" w:rsidR="003E726A" w:rsidRDefault="003E726A" w:rsidP="003E726A">
            <w:pPr>
              <w:pStyle w:val="Listeavsnitt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Formiddag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Onsdag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11/12 oppfølging av sak ang villaksen Ylva og Stig deltar </w:t>
            </w:r>
          </w:p>
          <w:p w14:paraId="13E83D83" w14:textId="064F2FCE" w:rsidR="003E726A" w:rsidRDefault="003E726A" w:rsidP="003E726A">
            <w:pPr>
              <w:pStyle w:val="Listeavsnitt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Kveld oppfølging ang rovvilt (dette krasjer med møte med lokallagene). </w:t>
            </w:r>
          </w:p>
          <w:p w14:paraId="6B5C9C78" w14:textId="77777777" w:rsidR="003E726A" w:rsidRPr="00C41EDF" w:rsidRDefault="003E726A" w:rsidP="003E726A">
            <w:pPr>
              <w:pStyle w:val="Listeavsnitt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EF3E1D2" w14:textId="32D52787" w:rsidR="001D074F" w:rsidRDefault="00243B56" w:rsidP="00A733AE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Evaluering av Landsmøte</w:t>
            </w:r>
          </w:p>
          <w:p w14:paraId="105A85CC" w14:textId="5C88663C" w:rsidR="003E726A" w:rsidRDefault="003E726A" w:rsidP="003E726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Styret diskuterer kort gjennomføringen av landsmøtet, men anser det som hensiktsmessig at alle delegatene er med.</w:t>
            </w:r>
          </w:p>
          <w:p w14:paraId="27D9C80E" w14:textId="77777777" w:rsidR="003E726A" w:rsidRDefault="003E726A" w:rsidP="003E726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71A08E3C" w14:textId="1285EAFB" w:rsidR="003E726A" w:rsidRPr="003E726A" w:rsidRDefault="003E726A" w:rsidP="003E726A">
            <w:pPr>
              <w:pStyle w:val="Listeavsnit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 xml:space="preserve">Vedtak: </w:t>
            </w:r>
            <w:r>
              <w:rPr>
                <w:rFonts w:ascii="Arial" w:hAnsi="Arial" w:cs="Arial"/>
                <w:sz w:val="24"/>
                <w:szCs w:val="24"/>
              </w:rPr>
              <w:t xml:space="preserve">Delegatene kalles inn til evalueringsmøte 11/12.24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17.00 på teams.</w:t>
            </w:r>
          </w:p>
          <w:p w14:paraId="52D094FD" w14:textId="4F5805BE" w:rsidR="008950A3" w:rsidRPr="00C41EDF" w:rsidRDefault="008950A3" w:rsidP="003E726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713" w:rsidRPr="00C41EDF" w14:paraId="1E1F1E3C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1893A1B" w14:textId="1B937857" w:rsidR="002C2713" w:rsidRPr="00C41EDF" w:rsidRDefault="002C2713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906174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DC09EDF" w14:textId="77777777" w:rsidR="00BD43C5" w:rsidRPr="00C41EDF" w:rsidRDefault="00FA64FE" w:rsidP="0090617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Friluftslivets år</w:t>
            </w:r>
          </w:p>
          <w:p w14:paraId="4795B418" w14:textId="46FB5F3F" w:rsidR="002A293C" w:rsidRPr="00C41EDF" w:rsidRDefault="002A293C" w:rsidP="002A293C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Status</w:t>
            </w:r>
            <w:r w:rsidR="00F90A63" w:rsidRPr="00C41EDF">
              <w:rPr>
                <w:rFonts w:ascii="Arial" w:hAnsi="Arial" w:cs="Arial"/>
                <w:sz w:val="24"/>
                <w:szCs w:val="24"/>
              </w:rPr>
              <w:t xml:space="preserve"> på profileringsmateriell</w:t>
            </w:r>
            <w:r w:rsidR="003E726A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DC06E66" w14:textId="23F7C2FB" w:rsidR="003E726A" w:rsidRPr="003E726A" w:rsidRDefault="00F90A63" w:rsidP="003E726A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Jens informerer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om at alt er i</w:t>
            </w:r>
            <w:r w:rsidR="003E726A" w:rsidRPr="003E726A">
              <w:rPr>
                <w:rFonts w:ascii="Arial" w:hAnsi="Arial" w:cs="Arial"/>
                <w:sz w:val="24"/>
                <w:szCs w:val="24"/>
              </w:rPr>
              <w:t xml:space="preserve"> rut</w:t>
            </w:r>
            <w:r w:rsidR="003E726A">
              <w:rPr>
                <w:rFonts w:ascii="Arial" w:hAnsi="Arial" w:cs="Arial"/>
                <w:sz w:val="24"/>
                <w:szCs w:val="24"/>
              </w:rPr>
              <w:t>e når det gjelder</w:t>
            </w:r>
            <w:r w:rsidR="003E726A" w:rsidRPr="003E726A">
              <w:rPr>
                <w:rFonts w:ascii="Arial" w:hAnsi="Arial" w:cs="Arial"/>
                <w:sz w:val="24"/>
                <w:szCs w:val="24"/>
              </w:rPr>
              <w:t xml:space="preserve"> bestilling av baner og kopper. Blir sendt ut til styret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når det er klart</w:t>
            </w:r>
            <w:r w:rsidR="003E726A" w:rsidRPr="003E726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46C4722" w14:textId="43469706" w:rsidR="003E726A" w:rsidRDefault="003E726A" w:rsidP="002A293C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Vester: Logo, synlighet. </w:t>
            </w:r>
          </w:p>
          <w:p w14:paraId="5C504D12" w14:textId="77777777" w:rsidR="003E726A" w:rsidRDefault="003E726A" w:rsidP="003E72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9FB10D" w14:textId="77777777" w:rsidR="003E726A" w:rsidRPr="003E726A" w:rsidRDefault="003E726A" w:rsidP="003E72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06F29D" w14:textId="54A197FC" w:rsidR="003E726A" w:rsidRDefault="003E726A" w:rsidP="002A293C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Bokføring: Utgiftene på profileringsmateriellet bokføres på utvalgene. </w:t>
            </w:r>
          </w:p>
          <w:p w14:paraId="11CD27FE" w14:textId="62FDC954" w:rsidR="003E726A" w:rsidRPr="003E726A" w:rsidRDefault="003E726A" w:rsidP="003E726A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8870030" w14:textId="7A244C6D" w:rsidR="00FC1B37" w:rsidRPr="00C41EDF" w:rsidRDefault="00FC1B37" w:rsidP="00FC1B37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4882" w:rsidRPr="00C41EDF" w14:paraId="56C138EB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D3F7280" w14:textId="6C185A05" w:rsidR="00734882" w:rsidRPr="00C41EDF" w:rsidRDefault="00734882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Sak </w:t>
            </w:r>
            <w:r w:rsidR="00FA64FE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ED1DF6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5ABFC40" w14:textId="7485E76B" w:rsidR="007F169B" w:rsidRDefault="006A54AF" w:rsidP="00954FFC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Møte med lokalforeningene</w:t>
            </w:r>
            <w:r w:rsidR="006E1179" w:rsidRPr="00C41E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8E7439"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11.desember</w:t>
            </w:r>
            <w:r w:rsidR="00E45FE2" w:rsidRPr="00C41E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på Teams 18:00-19:30</w:t>
            </w:r>
          </w:p>
          <w:p w14:paraId="5CAEFA58" w14:textId="6CD4A0A6" w:rsidR="003E726A" w:rsidRDefault="003E726A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43F8FB68" w14:textId="356BE16B" w:rsidR="003E726A" w:rsidRPr="00C41EDF" w:rsidRDefault="003E726A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Ylva sender ut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link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til leder, nestleder og sekretær</w:t>
            </w:r>
          </w:p>
          <w:p w14:paraId="0A6302E8" w14:textId="7A25DF1E" w:rsidR="00F43106" w:rsidRDefault="002662EA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02BF" w:rsidRPr="00C41ED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6F6A7D" w:rsidRPr="00C41EDF">
              <w:rPr>
                <w:rFonts w:ascii="Arial" w:hAnsi="Arial" w:cs="Arial"/>
                <w:sz w:val="24"/>
                <w:szCs w:val="24"/>
              </w:rPr>
              <w:t>Presentasjon av styret</w:t>
            </w:r>
            <w:r w:rsidR="003E726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6E85AED" w14:textId="6B92D33D" w:rsidR="003E726A" w:rsidRPr="003E726A" w:rsidRDefault="003E726A" w:rsidP="003E726A">
            <w:pPr>
              <w:pStyle w:val="Listeavsnitt"/>
              <w:numPr>
                <w:ilvl w:val="0"/>
                <w:numId w:val="6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Orientering om hvem vi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og hva vi kan gjøre.</w:t>
            </w:r>
          </w:p>
          <w:p w14:paraId="3122501E" w14:textId="77777777" w:rsidR="006F6A7D" w:rsidRDefault="006F6A7D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623118" w:rsidRPr="00C41EDF">
              <w:rPr>
                <w:rFonts w:ascii="Arial" w:hAnsi="Arial" w:cs="Arial"/>
                <w:sz w:val="24"/>
                <w:szCs w:val="24"/>
              </w:rPr>
              <w:t>Søknadsmuligheter</w:t>
            </w:r>
          </w:p>
          <w:p w14:paraId="57AB1040" w14:textId="4361CAD2" w:rsidR="003E726A" w:rsidRDefault="003E726A" w:rsidP="003E726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Behov for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webinar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7057D32B" w14:textId="5B2B1BA1" w:rsidR="003E726A" w:rsidRPr="003E726A" w:rsidRDefault="003E726A" w:rsidP="003E726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Ylva eller Jens</w:t>
            </w:r>
          </w:p>
          <w:p w14:paraId="161B96D8" w14:textId="77777777" w:rsidR="00623118" w:rsidRDefault="002662EA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- Kursvirksomhet</w:t>
            </w:r>
          </w:p>
          <w:p w14:paraId="60189273" w14:textId="3746AA95" w:rsidR="003E726A" w:rsidRPr="003E726A" w:rsidRDefault="003E726A" w:rsidP="003E726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Ylva informerer. </w:t>
            </w:r>
          </w:p>
          <w:p w14:paraId="15C0EEF4" w14:textId="5478E623" w:rsidR="002662EA" w:rsidRDefault="002662EA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F21582" w:rsidRPr="00C41EDF">
              <w:rPr>
                <w:rFonts w:ascii="Arial" w:hAnsi="Arial" w:cs="Arial"/>
                <w:sz w:val="24"/>
                <w:szCs w:val="24"/>
              </w:rPr>
              <w:t>Hjemmeside</w:t>
            </w:r>
            <w:r w:rsidR="00FA289E" w:rsidRPr="00C41EDF">
              <w:rPr>
                <w:rFonts w:ascii="Arial" w:hAnsi="Arial" w:cs="Arial"/>
                <w:sz w:val="24"/>
                <w:szCs w:val="24"/>
              </w:rPr>
              <w:t>,</w:t>
            </w:r>
            <w:r w:rsidR="00F21582" w:rsidRPr="00C41EDF">
              <w:rPr>
                <w:rFonts w:ascii="Arial" w:hAnsi="Arial" w:cs="Arial"/>
                <w:sz w:val="24"/>
                <w:szCs w:val="24"/>
              </w:rPr>
              <w:t xml:space="preserve"> portal</w:t>
            </w:r>
            <w:r w:rsidR="00FA289E" w:rsidRPr="00C41EDF">
              <w:rPr>
                <w:rFonts w:ascii="Arial" w:hAnsi="Arial" w:cs="Arial"/>
                <w:sz w:val="24"/>
                <w:szCs w:val="24"/>
              </w:rPr>
              <w:t xml:space="preserve"> og aktivitetskalender</w:t>
            </w:r>
          </w:p>
          <w:p w14:paraId="13B6BC08" w14:textId="2C6B232E" w:rsidR="003E726A" w:rsidRPr="003E726A" w:rsidRDefault="003E726A" w:rsidP="003E726A">
            <w:pPr>
              <w:pStyle w:val="Listeavsnitt"/>
              <w:numPr>
                <w:ilvl w:val="0"/>
                <w:numId w:val="5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Behov for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webinar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B835F63" w14:textId="54658F7D" w:rsidR="00F21582" w:rsidRDefault="00F21582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FA289E" w:rsidRPr="00C41EDF">
              <w:rPr>
                <w:rFonts w:ascii="Arial" w:hAnsi="Arial" w:cs="Arial"/>
                <w:sz w:val="24"/>
                <w:szCs w:val="24"/>
              </w:rPr>
              <w:t>Sat</w:t>
            </w:r>
            <w:r w:rsidR="00521C5B" w:rsidRPr="00C41EDF">
              <w:rPr>
                <w:rFonts w:ascii="Arial" w:hAnsi="Arial" w:cs="Arial"/>
                <w:sz w:val="24"/>
                <w:szCs w:val="24"/>
              </w:rPr>
              <w:t>s</w:t>
            </w:r>
            <w:r w:rsidR="00FA289E" w:rsidRPr="00C41EDF">
              <w:rPr>
                <w:rFonts w:ascii="Arial" w:hAnsi="Arial" w:cs="Arial"/>
                <w:sz w:val="24"/>
                <w:szCs w:val="24"/>
              </w:rPr>
              <w:t>ningsområder</w:t>
            </w:r>
          </w:p>
          <w:p w14:paraId="7260F775" w14:textId="77777777" w:rsidR="003E726A" w:rsidRPr="00C41EDF" w:rsidRDefault="003E726A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648AE470" w14:textId="77777777" w:rsidR="005469C7" w:rsidRPr="00C41EDF" w:rsidRDefault="005469C7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- Hva ønsker lokallagene at regionlaget skal arbeide med</w:t>
            </w:r>
          </w:p>
          <w:p w14:paraId="3FF5826F" w14:textId="77777777" w:rsidR="00521C5B" w:rsidRDefault="00521C5B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 - Andre forslag?</w:t>
            </w:r>
          </w:p>
          <w:p w14:paraId="32289021" w14:textId="19EA4390" w:rsidR="003E726A" w:rsidRDefault="003E726A" w:rsidP="003E726A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Friluftslivets år</w:t>
            </w:r>
          </w:p>
          <w:p w14:paraId="28378798" w14:textId="006D65DA" w:rsidR="003E726A" w:rsidRDefault="003E726A" w:rsidP="003E726A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Informasjon om instruktører?</w:t>
            </w:r>
          </w:p>
          <w:p w14:paraId="35AC4C60" w14:textId="77777777" w:rsidR="003E726A" w:rsidRDefault="003E726A" w:rsidP="003E726A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Oppfordre til å komme med kandidater til utvalgene.</w:t>
            </w:r>
          </w:p>
          <w:p w14:paraId="2A531370" w14:textId="69B08F25" w:rsidR="003E726A" w:rsidRPr="003E726A" w:rsidRDefault="003E726A" w:rsidP="003E726A">
            <w:pPr>
              <w:pStyle w:val="Listeavsnitt"/>
              <w:numPr>
                <w:ilvl w:val="0"/>
                <w:numId w:val="4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Holde møtet på et lavt nivå ikke sette krav </w:t>
            </w:r>
          </w:p>
          <w:p w14:paraId="66188C0A" w14:textId="21F523A7" w:rsidR="00FC1B37" w:rsidRPr="00C41EDF" w:rsidRDefault="00FC1B37" w:rsidP="00954FFC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575D" w:rsidRPr="00C41EDF" w14:paraId="2F8929B7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E9FC89C" w14:textId="7500EAE5" w:rsidR="00DA575D" w:rsidRPr="00C41EDF" w:rsidRDefault="00DA575D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FA64FE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3/24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79461C5" w14:textId="77777777" w:rsidR="006D088A" w:rsidRPr="00C41EDF" w:rsidRDefault="006D088A" w:rsidP="006D088A">
            <w:pPr>
              <w:tabs>
                <w:tab w:val="left" w:pos="97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Orienteringssaker:</w:t>
            </w:r>
          </w:p>
          <w:p w14:paraId="02777AFE" w14:textId="5AB9CABE" w:rsidR="006D088A" w:rsidRDefault="006D088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 xml:space="preserve">-Ny hjorteviltstrategi kommer på høring før jul/like over jul </w:t>
            </w:r>
            <w:r w:rsidR="0097081D" w:rsidRPr="00C41EDF">
              <w:rPr>
                <w:rFonts w:ascii="Arial" w:hAnsi="Arial" w:cs="Arial"/>
                <w:sz w:val="24"/>
                <w:szCs w:val="24"/>
              </w:rPr>
              <w:t>(se eg</w:t>
            </w:r>
            <w:r w:rsidR="000D0D32" w:rsidRPr="00C41EDF">
              <w:rPr>
                <w:rFonts w:ascii="Arial" w:hAnsi="Arial" w:cs="Arial"/>
                <w:sz w:val="24"/>
                <w:szCs w:val="24"/>
              </w:rPr>
              <w:t>ne</w:t>
            </w:r>
            <w:r w:rsidR="0097081D" w:rsidRPr="00C41EDF">
              <w:rPr>
                <w:rFonts w:ascii="Arial" w:hAnsi="Arial" w:cs="Arial"/>
                <w:sz w:val="24"/>
                <w:szCs w:val="24"/>
              </w:rPr>
              <w:t xml:space="preserve"> vedlegg som er fra arbeidsgruppa)</w:t>
            </w:r>
          </w:p>
          <w:p w14:paraId="02A6B651" w14:textId="61787675" w:rsidR="003E726A" w:rsidRPr="003E726A" w:rsidRDefault="003E726A" w:rsidP="003E726A">
            <w:pPr>
              <w:pStyle w:val="Listeavsnitt"/>
              <w:numPr>
                <w:ilvl w:val="0"/>
                <w:numId w:val="7"/>
              </w:num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Ylva har sendt ut dokumenter. </w:t>
            </w:r>
          </w:p>
          <w:p w14:paraId="0920A52E" w14:textId="77777777" w:rsidR="003E726A" w:rsidRPr="00C41EDF" w:rsidRDefault="003E726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CB60D22" w14:textId="656541FD" w:rsidR="006D088A" w:rsidRDefault="006D088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-Anadrom (Stig) informerer</w:t>
            </w:r>
          </w:p>
          <w:p w14:paraId="668A238F" w14:textId="77777777" w:rsidR="003E726A" w:rsidRDefault="003E726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DB6A088" w14:textId="421DAF39" w:rsidR="003E726A" w:rsidRDefault="003E726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Vedtak? Vi fortsetter et samarbeid med anadrom. </w:t>
            </w:r>
          </w:p>
          <w:p w14:paraId="1FF785A2" w14:textId="77777777" w:rsidR="003E726A" w:rsidRPr="00C41EDF" w:rsidRDefault="003E726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63A1F63" w14:textId="5ED3072F" w:rsidR="003E726A" w:rsidRDefault="006D088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-Jens har deltatt på konferansen Forskning i Friluft</w:t>
            </w:r>
          </w:p>
          <w:p w14:paraId="5F39C8E0" w14:textId="5E71202F" w:rsidR="003E726A" w:rsidRDefault="003E726A" w:rsidP="003E726A">
            <w:pPr>
              <w:pStyle w:val="Listeavsnitt"/>
              <w:numPr>
                <w:ilvl w:val="0"/>
                <w:numId w:val="3"/>
              </w:num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Sender ut sammendrag </w:t>
            </w:r>
          </w:p>
          <w:p w14:paraId="4954E213" w14:textId="77777777" w:rsidR="003E726A" w:rsidRPr="003E726A" w:rsidRDefault="003E726A" w:rsidP="003E726A">
            <w:pPr>
              <w:pStyle w:val="Listeavsnitt"/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3A4A7BA" w14:textId="77777777" w:rsidR="00DA575D" w:rsidRDefault="006D088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-Jens og Christer har deltatt på Viltkonferansen på Hell</w:t>
            </w:r>
          </w:p>
          <w:p w14:paraId="05E23F40" w14:textId="77777777" w:rsidR="003E726A" w:rsidRPr="00C41EDF" w:rsidRDefault="003E726A" w:rsidP="006D088A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35519CB" w14:textId="77777777" w:rsidR="006A54AF" w:rsidRDefault="006A54AF" w:rsidP="006A54AF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-NJFF sentralt ved Siri Parmann og Øyvind Fjeldseth vil delta på styremøtet over jul – ikke anledning ved dette styremøtet.</w:t>
            </w:r>
          </w:p>
          <w:p w14:paraId="064BB89A" w14:textId="77777777" w:rsidR="003E726A" w:rsidRPr="00C41EDF" w:rsidRDefault="003E726A" w:rsidP="006A54AF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2CB654E" w14:textId="77777777" w:rsidR="006A54AF" w:rsidRDefault="006A54AF" w:rsidP="006A54AF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-Ny forening – Vega JFF – Christer og Jens informerer.</w:t>
            </w:r>
          </w:p>
          <w:p w14:paraId="66C6485F" w14:textId="5C5E6404" w:rsidR="003E726A" w:rsidRDefault="003E726A" w:rsidP="003E726A">
            <w:pPr>
              <w:pStyle w:val="Listeavsnitt"/>
              <w:numPr>
                <w:ilvl w:val="0"/>
                <w:numId w:val="2"/>
              </w:num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Organisatorisk hjelp</w:t>
            </w:r>
          </w:p>
          <w:p w14:paraId="4461475A" w14:textId="77777777" w:rsidR="003E726A" w:rsidRPr="003E726A" w:rsidRDefault="003E726A" w:rsidP="003E726A">
            <w:pPr>
              <w:pStyle w:val="Listeavsnitt"/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736C400" w14:textId="77777777" w:rsidR="006A54AF" w:rsidRDefault="006A54AF" w:rsidP="006A54AF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-Ylva har etterspurt Statskog om revidering av beiterettsavtaler – ikke fått tilbakemelding enda</w:t>
            </w:r>
          </w:p>
          <w:p w14:paraId="65007A47" w14:textId="77777777" w:rsidR="003E726A" w:rsidRPr="00C41EDF" w:rsidRDefault="003E726A" w:rsidP="006A54AF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1BEE966" w14:textId="71AA25E4" w:rsidR="006A54AF" w:rsidRDefault="006A54AF" w:rsidP="006A54AF">
            <w:pPr>
              <w:tabs>
                <w:tab w:val="left" w:pos="975"/>
              </w:tabs>
              <w:rPr>
                <w:rFonts w:ascii="Arial" w:hAnsi="Arial" w:cs="Arial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lastRenderedPageBreak/>
              <w:t>- Valgkomiteen er allerede i gang og har hatt et første møte</w:t>
            </w:r>
            <w:r w:rsidRPr="00C41EDF">
              <w:rPr>
                <w:rFonts w:ascii="Arial" w:hAnsi="Arial" w:cs="Arial"/>
              </w:rPr>
              <w:t>.</w:t>
            </w:r>
          </w:p>
          <w:p w14:paraId="36707ED0" w14:textId="77777777" w:rsidR="003E726A" w:rsidRDefault="003E726A" w:rsidP="006A54AF">
            <w:pPr>
              <w:tabs>
                <w:tab w:val="left" w:pos="975"/>
              </w:tabs>
              <w:rPr>
                <w:rFonts w:ascii="Arial" w:hAnsi="Arial" w:cs="Arial"/>
              </w:rPr>
            </w:pPr>
          </w:p>
          <w:p w14:paraId="572E3758" w14:textId="77777777" w:rsidR="003E726A" w:rsidRPr="003E726A" w:rsidRDefault="003E726A" w:rsidP="003E726A">
            <w:pPr>
              <w:pStyle w:val="Listeavsnitt"/>
              <w:tabs>
                <w:tab w:val="left" w:pos="975"/>
              </w:tabs>
              <w:rPr>
                <w:rFonts w:ascii="Arial" w:hAnsi="Arial" w:cs="Arial"/>
              </w:rPr>
            </w:pPr>
          </w:p>
          <w:p w14:paraId="12DFD208" w14:textId="4FFA0BAB" w:rsidR="006A54AF" w:rsidRPr="00C41EDF" w:rsidRDefault="006A54AF" w:rsidP="006A54AF">
            <w:pPr>
              <w:tabs>
                <w:tab w:val="left" w:pos="975"/>
              </w:tabs>
              <w:rPr>
                <w:rFonts w:ascii="Arial" w:hAnsi="Arial" w:cs="Arial"/>
              </w:rPr>
            </w:pPr>
          </w:p>
        </w:tc>
      </w:tr>
      <w:tr w:rsidR="00581B80" w:rsidRPr="00C41EDF" w14:paraId="51884638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B569C18" w14:textId="77777777" w:rsidR="005F4CA2" w:rsidRPr="00C41EDF" w:rsidRDefault="005F4CA2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Sak</w:t>
            </w:r>
          </w:p>
          <w:p w14:paraId="25315BB0" w14:textId="1EDAFD53" w:rsidR="00581B80" w:rsidRPr="00C41EDF" w:rsidRDefault="00FA64FE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DA575D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557460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B0C5C7E" w14:textId="291340D2" w:rsidR="001D24AE" w:rsidRPr="00C41EDF" w:rsidRDefault="006633D1" w:rsidP="002C2713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Videreføring </w:t>
            </w:r>
            <w:r w:rsidR="00146A79"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av ekstra kjøregodtgjørelse for 2025</w:t>
            </w:r>
          </w:p>
          <w:p w14:paraId="305A3D04" w14:textId="2CB5DA59" w:rsidR="003E726A" w:rsidRDefault="00146A79" w:rsidP="003E726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41EDF">
              <w:rPr>
                <w:rFonts w:ascii="Arial" w:hAnsi="Arial" w:cs="Arial"/>
                <w:sz w:val="24"/>
                <w:szCs w:val="24"/>
              </w:rPr>
              <w:t>Med bakgrunn i store</w:t>
            </w:r>
            <w:r w:rsidR="00C30BCC" w:rsidRPr="00C41EDF">
              <w:rPr>
                <w:rFonts w:ascii="Arial" w:hAnsi="Arial" w:cs="Arial"/>
                <w:sz w:val="24"/>
                <w:szCs w:val="24"/>
              </w:rPr>
              <w:t xml:space="preserve"> utgifter ved bruk av egen bil i tjeneste, videreføres ordningen </w:t>
            </w:r>
            <w:r w:rsidR="008B3944" w:rsidRPr="00C41EDF">
              <w:rPr>
                <w:rFonts w:ascii="Arial" w:hAnsi="Arial" w:cs="Arial"/>
                <w:sz w:val="24"/>
                <w:szCs w:val="24"/>
              </w:rPr>
              <w:t xml:space="preserve">med ekstra kjøregodtgjørelse på kr 3000,-pr </w:t>
            </w:r>
            <w:proofErr w:type="spellStart"/>
            <w:r w:rsidR="008B3944" w:rsidRPr="00C41EDF">
              <w:rPr>
                <w:rFonts w:ascii="Arial" w:hAnsi="Arial" w:cs="Arial"/>
                <w:sz w:val="24"/>
                <w:szCs w:val="24"/>
              </w:rPr>
              <w:t>mnd</w:t>
            </w:r>
            <w:proofErr w:type="spellEnd"/>
            <w:r w:rsidR="008B3944" w:rsidRPr="00C41EDF">
              <w:rPr>
                <w:rFonts w:ascii="Arial" w:hAnsi="Arial" w:cs="Arial"/>
                <w:sz w:val="24"/>
                <w:szCs w:val="24"/>
              </w:rPr>
              <w:t xml:space="preserve"> for </w:t>
            </w:r>
            <w:proofErr w:type="spellStart"/>
            <w:r w:rsidR="005806E4" w:rsidRPr="00C41EDF">
              <w:rPr>
                <w:rFonts w:ascii="Arial" w:hAnsi="Arial" w:cs="Arial"/>
                <w:sz w:val="24"/>
                <w:szCs w:val="24"/>
              </w:rPr>
              <w:t>friluftsveileder</w:t>
            </w:r>
            <w:proofErr w:type="spellEnd"/>
            <w:r w:rsidR="005806E4" w:rsidRPr="00C41EDF">
              <w:rPr>
                <w:rFonts w:ascii="Arial" w:hAnsi="Arial" w:cs="Arial"/>
                <w:sz w:val="24"/>
                <w:szCs w:val="24"/>
              </w:rPr>
              <w:t xml:space="preserve"> og regionsekretær</w:t>
            </w:r>
            <w:r w:rsidR="0087530D" w:rsidRPr="00C41EDF">
              <w:rPr>
                <w:rFonts w:ascii="Arial" w:hAnsi="Arial" w:cs="Arial"/>
                <w:sz w:val="24"/>
                <w:szCs w:val="24"/>
              </w:rPr>
              <w:t xml:space="preserve"> i 2025</w:t>
            </w:r>
            <w:r w:rsidR="00663005" w:rsidRPr="00C41EDF">
              <w:rPr>
                <w:rFonts w:ascii="Arial" w:hAnsi="Arial" w:cs="Arial"/>
                <w:sz w:val="24"/>
                <w:szCs w:val="24"/>
              </w:rPr>
              <w:t>.</w:t>
            </w:r>
            <w:r w:rsidR="008B3944" w:rsidRPr="00C41ED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508FAE" w14:textId="77777777" w:rsidR="003E726A" w:rsidRDefault="003E726A" w:rsidP="003E726A">
            <w:pPr>
              <w:pStyle w:val="Listeavsnitt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58C76B49" w14:textId="7D855147" w:rsidR="003E726A" w:rsidRPr="003E726A" w:rsidRDefault="003E726A" w:rsidP="003E726A">
            <w:pPr>
              <w:textAlignment w:val="baseline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E726A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Vedtak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:</w:t>
            </w:r>
            <w:r w:rsidRPr="003E726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3E726A">
              <w:rPr>
                <w:rFonts w:ascii="Arial" w:hAnsi="Arial" w:cs="Arial"/>
                <w:sz w:val="24"/>
                <w:szCs w:val="24"/>
              </w:rPr>
              <w:t>Styret vedtar at ordningen om kjøregodtgjørelse videreføres.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121732C9" w14:textId="77777777" w:rsidR="003E726A" w:rsidRPr="003E726A" w:rsidRDefault="003E726A" w:rsidP="003E726A">
            <w:pPr>
              <w:pStyle w:val="Listeavsnitt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5E1CCDFC" w14:textId="51D74892" w:rsidR="003E726A" w:rsidRPr="003E726A" w:rsidRDefault="003E726A" w:rsidP="003E726A">
            <w:pPr>
              <w:pStyle w:val="Listeavsnitt"/>
              <w:textAlignment w:val="baseline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71973990" w14:textId="523518B1" w:rsidR="0060127D" w:rsidRPr="00C41EDF" w:rsidRDefault="0060127D" w:rsidP="002C2713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E06A1" w:rsidRPr="00C41EDF" w14:paraId="2CF007E8" w14:textId="77777777" w:rsidTr="003E726A">
        <w:trPr>
          <w:trHeight w:val="300"/>
        </w:trPr>
        <w:tc>
          <w:tcPr>
            <w:tcW w:w="993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F7FC3EC" w14:textId="42FA0934" w:rsidR="000E06A1" w:rsidRPr="00C41EDF" w:rsidRDefault="000E06A1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Sak 65</w:t>
            </w:r>
            <w:r w:rsidR="00C41EDF" w:rsidRPr="00C41EDF">
              <w:rPr>
                <w:rFonts w:ascii="Arial" w:hAnsi="Arial" w:cs="Arial"/>
                <w:b/>
                <w:bCs/>
                <w:sz w:val="22"/>
                <w:szCs w:val="22"/>
              </w:rPr>
              <w:t>/24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2FFAD73" w14:textId="77777777" w:rsidR="000E06A1" w:rsidRDefault="00C41EDF" w:rsidP="002C2713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1EDF">
              <w:rPr>
                <w:rFonts w:ascii="Arial" w:hAnsi="Arial" w:cs="Arial"/>
                <w:b/>
                <w:bCs/>
                <w:sz w:val="24"/>
                <w:szCs w:val="24"/>
              </w:rPr>
              <w:t>Eventuelt</w:t>
            </w:r>
          </w:p>
          <w:p w14:paraId="0C1FD61F" w14:textId="77777777" w:rsidR="003E726A" w:rsidRPr="003E726A" w:rsidRDefault="003E726A" w:rsidP="003E726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E726A">
              <w:rPr>
                <w:rFonts w:ascii="Arial" w:hAnsi="Arial" w:cs="Arial"/>
                <w:sz w:val="24"/>
                <w:szCs w:val="24"/>
              </w:rPr>
              <w:t xml:space="preserve">Torfinn: Kvote på sel? Bra </w:t>
            </w:r>
            <w:proofErr w:type="spellStart"/>
            <w:r w:rsidRPr="003E726A">
              <w:rPr>
                <w:rFonts w:ascii="Arial" w:hAnsi="Arial" w:cs="Arial"/>
                <w:sz w:val="24"/>
                <w:szCs w:val="24"/>
              </w:rPr>
              <w:t>høringsinspill</w:t>
            </w:r>
            <w:proofErr w:type="spellEnd"/>
            <w:r w:rsidRPr="003E726A">
              <w:rPr>
                <w:rFonts w:ascii="Arial" w:hAnsi="Arial" w:cs="Arial"/>
                <w:sz w:val="24"/>
                <w:szCs w:val="24"/>
              </w:rPr>
              <w:t xml:space="preserve">, får vi noe økning på kvote? Ser ikke ut som at kvoten blir endret. </w:t>
            </w:r>
          </w:p>
          <w:p w14:paraId="3C662786" w14:textId="77777777" w:rsidR="003E726A" w:rsidRDefault="003E726A" w:rsidP="003E726A">
            <w:pPr>
              <w:pStyle w:val="v1msonormal"/>
              <w:rPr>
                <w:rFonts w:ascii="Arial" w:hAnsi="Arial" w:cs="Arial"/>
                <w:sz w:val="24"/>
                <w:szCs w:val="24"/>
              </w:rPr>
            </w:pPr>
          </w:p>
          <w:p w14:paraId="071A5F65" w14:textId="0E3131CD" w:rsid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Stig</w:t>
            </w:r>
            <w:r>
              <w:rPr>
                <w:rFonts w:ascii="Arial" w:hAnsi="Arial" w:cs="Arial"/>
                <w:sz w:val="24"/>
                <w:szCs w:val="24"/>
              </w:rPr>
              <w:t xml:space="preserve"> informerer om at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NJFF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tapte anbudet om egne jegerprøveinstruktører</w:t>
            </w:r>
          </w:p>
          <w:p w14:paraId="1942C69B" w14:textId="77777777" w:rsidR="003E726A" w:rsidRDefault="003E726A" w:rsidP="003E726A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703E189A" w14:textId="121146A6" w:rsidR="003E726A" w:rsidRPr="003E726A" w:rsidRDefault="003E726A" w:rsidP="003E726A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Ylva informerer om at </w:t>
            </w:r>
            <w:r>
              <w:rPr>
                <w:rFonts w:ascii="Arial" w:hAnsi="Arial" w:cs="Arial"/>
                <w:sz w:val="24"/>
                <w:szCs w:val="24"/>
              </w:rPr>
              <w:t>Katrine</w:t>
            </w:r>
            <w:r>
              <w:rPr>
                <w:rFonts w:ascii="Arial" w:hAnsi="Arial" w:cs="Arial"/>
                <w:sz w:val="24"/>
                <w:szCs w:val="24"/>
              </w:rPr>
              <w:t xml:space="preserve">, leder for fiskeutvalget har trukket seg og styret står nå uten utvalgsleder for fiskeutvalget. </w:t>
            </w:r>
          </w:p>
          <w:p w14:paraId="038C0031" w14:textId="2A60FFB2" w:rsidR="003E726A" w:rsidRPr="003E726A" w:rsidRDefault="003E726A" w:rsidP="003E726A">
            <w:pPr>
              <w:pStyle w:val="Listeavsnitt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DDD610A" w14:textId="77777777" w:rsidR="00E65CE0" w:rsidRDefault="00E65CE0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76FBD000" w14:textId="04379518" w:rsidR="003E726A" w:rsidRDefault="003E726A" w:rsidP="00E65CE0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Referat Elise Larsen</w:t>
      </w: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1C77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A7B40" w14:textId="77777777" w:rsidR="009A6BDC" w:rsidRDefault="009A6BDC">
      <w:r>
        <w:separator/>
      </w:r>
    </w:p>
  </w:endnote>
  <w:endnote w:type="continuationSeparator" w:id="0">
    <w:p w14:paraId="6166B884" w14:textId="77777777" w:rsidR="009A6BDC" w:rsidRDefault="009A6BDC">
      <w:r>
        <w:continuationSeparator/>
      </w:r>
    </w:p>
  </w:endnote>
  <w:endnote w:type="continuationNotice" w:id="1">
    <w:p w14:paraId="67DFB618" w14:textId="77777777" w:rsidR="009A6BDC" w:rsidRDefault="009A6B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C556724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rPr>
                              <w:rStyle w:val="Hyperkobling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r w:rsidR="000F239A" w:rsidRPr="005F6D0A">
                            <w:t>Prinsensgate</w:t>
                          </w:r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" filled="f" stroked="f">
              <v:textbox style="mso-fit-shape-to-text:t">
                <w:txbxContent>
                  <w:p w14:paraId="55F02431" w14:textId="7C556724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r w:rsidR="000F239A" w:rsidRPr="005F6D0A">
                      <w:t>Prinsensgate</w:t>
                    </w:r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0E1237CE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Leder: </w:t>
                          </w:r>
                          <w:r w:rsidR="00B760CA">
                            <w:t>Stig Za</w:t>
                          </w:r>
                          <w:r w:rsidR="002903DB">
                            <w:t>c</w:t>
                          </w:r>
                          <w:r w:rsidR="00B760CA">
                            <w:t>hariassen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>:</w:t>
                          </w:r>
                          <w:r w:rsidR="000F239A">
                            <w:rPr>
                              <w:lang w:bidi="he-IL"/>
                            </w:rPr>
                            <w:t xml:space="preserve"> </w:t>
                          </w:r>
                          <w:r w:rsidR="00A9123A">
                            <w:rPr>
                              <w:lang w:bidi="he-IL"/>
                            </w:rPr>
                            <w:t>902 17 875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70346" w:rsidRPr="00C53EEC">
                              <w:rPr>
                                <w:rStyle w:val="Hyperkobling"/>
                              </w:rPr>
                              <w:t>stigzach@start.no</w:t>
                            </w:r>
                          </w:hyperlink>
                          <w:r w:rsidR="00870346"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" filled="f" stroked="f">
              <v:textbox>
                <w:txbxContent>
                  <w:p w14:paraId="68FB140B" w14:textId="0E1237CE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Leder: </w:t>
                    </w:r>
                    <w:r w:rsidR="00B760CA">
                      <w:t>Stig Za</w:t>
                    </w:r>
                    <w:r w:rsidR="002903DB">
                      <w:t>c</w:t>
                    </w:r>
                    <w:r w:rsidR="00B760CA">
                      <w:t>hariassen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Tlf</w:t>
                    </w:r>
                    <w:proofErr w:type="spellEnd"/>
                    <w:r w:rsidR="008E5B5A">
                      <w:rPr>
                        <w:lang w:bidi="he-IL"/>
                      </w:rPr>
                      <w:t>:</w:t>
                    </w:r>
                    <w:r w:rsidR="000F239A">
                      <w:rPr>
                        <w:lang w:bidi="he-IL"/>
                      </w:rPr>
                      <w:t xml:space="preserve"> </w:t>
                    </w:r>
                    <w:r w:rsidR="00A9123A">
                      <w:rPr>
                        <w:lang w:bidi="he-IL"/>
                      </w:rPr>
                      <w:t>902 17 875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70346" w:rsidRPr="00C53EEC">
                        <w:rPr>
                          <w:rStyle w:val="Hyperkobling"/>
                        </w:rPr>
                        <w:t>stigzach@start.no</w:t>
                      </w:r>
                    </w:hyperlink>
                    <w:r w:rsidR="00870346"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F8BC7" w14:textId="77777777" w:rsidR="009A6BDC" w:rsidRDefault="009A6BDC">
      <w:r>
        <w:separator/>
      </w:r>
    </w:p>
  </w:footnote>
  <w:footnote w:type="continuationSeparator" w:id="0">
    <w:p w14:paraId="7D5EF980" w14:textId="77777777" w:rsidR="009A6BDC" w:rsidRDefault="009A6BDC">
      <w:r>
        <w:continuationSeparator/>
      </w:r>
    </w:p>
  </w:footnote>
  <w:footnote w:type="continuationNotice" w:id="1">
    <w:p w14:paraId="11410012" w14:textId="77777777" w:rsidR="009A6BDC" w:rsidRDefault="009A6B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22F58" w14:textId="35A90EFB" w:rsidR="00CB7AEE" w:rsidRDefault="009A6BDC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E9E57" w14:textId="5C5B79A5" w:rsidR="007368B3" w:rsidRDefault="009A6BDC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E9771" w14:textId="30F575F2" w:rsidR="00762DA3" w:rsidRDefault="009A6BDC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E28BA"/>
    <w:multiLevelType w:val="hybridMultilevel"/>
    <w:tmpl w:val="546C0F22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64900"/>
    <w:multiLevelType w:val="hybridMultilevel"/>
    <w:tmpl w:val="0A1409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D2959"/>
    <w:multiLevelType w:val="hybridMultilevel"/>
    <w:tmpl w:val="FD28A4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43F11"/>
    <w:multiLevelType w:val="hybridMultilevel"/>
    <w:tmpl w:val="7B2CA542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51A281C"/>
    <w:multiLevelType w:val="hybridMultilevel"/>
    <w:tmpl w:val="F7FC16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37D29"/>
    <w:multiLevelType w:val="hybridMultilevel"/>
    <w:tmpl w:val="8824586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34543960">
    <w:abstractNumId w:val="1"/>
  </w:num>
  <w:num w:numId="2" w16cid:durableId="1009455232">
    <w:abstractNumId w:val="2"/>
  </w:num>
  <w:num w:numId="3" w16cid:durableId="1438789787">
    <w:abstractNumId w:val="5"/>
  </w:num>
  <w:num w:numId="4" w16cid:durableId="1667316412">
    <w:abstractNumId w:val="4"/>
  </w:num>
  <w:num w:numId="5" w16cid:durableId="576521035">
    <w:abstractNumId w:val="6"/>
  </w:num>
  <w:num w:numId="6" w16cid:durableId="97069979">
    <w:abstractNumId w:val="0"/>
  </w:num>
  <w:num w:numId="7" w16cid:durableId="2532497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5C1E"/>
    <w:rsid w:val="000173DB"/>
    <w:rsid w:val="000215AF"/>
    <w:rsid w:val="00026D84"/>
    <w:rsid w:val="0003563D"/>
    <w:rsid w:val="00040E7C"/>
    <w:rsid w:val="0004191A"/>
    <w:rsid w:val="00056B96"/>
    <w:rsid w:val="0007464D"/>
    <w:rsid w:val="0007503B"/>
    <w:rsid w:val="000832B3"/>
    <w:rsid w:val="0009315A"/>
    <w:rsid w:val="00093D92"/>
    <w:rsid w:val="000A2838"/>
    <w:rsid w:val="000A5995"/>
    <w:rsid w:val="000B064A"/>
    <w:rsid w:val="000B1510"/>
    <w:rsid w:val="000B6FF6"/>
    <w:rsid w:val="000C4496"/>
    <w:rsid w:val="000D0D32"/>
    <w:rsid w:val="000D6043"/>
    <w:rsid w:val="000D67B0"/>
    <w:rsid w:val="000D6A25"/>
    <w:rsid w:val="000E06A1"/>
    <w:rsid w:val="000E612E"/>
    <w:rsid w:val="000E77B9"/>
    <w:rsid w:val="000E7C16"/>
    <w:rsid w:val="000F20FB"/>
    <w:rsid w:val="000F239A"/>
    <w:rsid w:val="000F4915"/>
    <w:rsid w:val="000F5574"/>
    <w:rsid w:val="000F73CC"/>
    <w:rsid w:val="001036AE"/>
    <w:rsid w:val="00110903"/>
    <w:rsid w:val="001154B6"/>
    <w:rsid w:val="001209A9"/>
    <w:rsid w:val="0012497B"/>
    <w:rsid w:val="00125891"/>
    <w:rsid w:val="00133898"/>
    <w:rsid w:val="001422A7"/>
    <w:rsid w:val="00143BBA"/>
    <w:rsid w:val="001459DC"/>
    <w:rsid w:val="00146A79"/>
    <w:rsid w:val="00146B2D"/>
    <w:rsid w:val="00147A37"/>
    <w:rsid w:val="00147E41"/>
    <w:rsid w:val="00157DE9"/>
    <w:rsid w:val="00162D41"/>
    <w:rsid w:val="00192B32"/>
    <w:rsid w:val="00193B0F"/>
    <w:rsid w:val="00195C2A"/>
    <w:rsid w:val="001A26DB"/>
    <w:rsid w:val="001B3376"/>
    <w:rsid w:val="001B5483"/>
    <w:rsid w:val="001B6321"/>
    <w:rsid w:val="001B6D94"/>
    <w:rsid w:val="001B7119"/>
    <w:rsid w:val="001C1EC0"/>
    <w:rsid w:val="001C3AD5"/>
    <w:rsid w:val="001C77A2"/>
    <w:rsid w:val="001D074F"/>
    <w:rsid w:val="001D24AE"/>
    <w:rsid w:val="001D3B96"/>
    <w:rsid w:val="001E45AC"/>
    <w:rsid w:val="001E77DA"/>
    <w:rsid w:val="001F5959"/>
    <w:rsid w:val="00227E2B"/>
    <w:rsid w:val="00230D8A"/>
    <w:rsid w:val="00232FAB"/>
    <w:rsid w:val="002331B0"/>
    <w:rsid w:val="0024089D"/>
    <w:rsid w:val="00242B82"/>
    <w:rsid w:val="002437F3"/>
    <w:rsid w:val="00243B56"/>
    <w:rsid w:val="002662EA"/>
    <w:rsid w:val="00267CE7"/>
    <w:rsid w:val="0027137E"/>
    <w:rsid w:val="0027223F"/>
    <w:rsid w:val="00274627"/>
    <w:rsid w:val="002810EE"/>
    <w:rsid w:val="00281BB1"/>
    <w:rsid w:val="002903DB"/>
    <w:rsid w:val="002908C6"/>
    <w:rsid w:val="002916C7"/>
    <w:rsid w:val="002929AF"/>
    <w:rsid w:val="002A293C"/>
    <w:rsid w:val="002B0C3F"/>
    <w:rsid w:val="002B392E"/>
    <w:rsid w:val="002B5E71"/>
    <w:rsid w:val="002B6044"/>
    <w:rsid w:val="002C2713"/>
    <w:rsid w:val="002D2A85"/>
    <w:rsid w:val="002F6E8B"/>
    <w:rsid w:val="00314831"/>
    <w:rsid w:val="00315903"/>
    <w:rsid w:val="00317142"/>
    <w:rsid w:val="00330341"/>
    <w:rsid w:val="00330F15"/>
    <w:rsid w:val="003318C4"/>
    <w:rsid w:val="00341882"/>
    <w:rsid w:val="00343CFF"/>
    <w:rsid w:val="00347B60"/>
    <w:rsid w:val="00350B6D"/>
    <w:rsid w:val="00372694"/>
    <w:rsid w:val="003738EB"/>
    <w:rsid w:val="00374171"/>
    <w:rsid w:val="003748B4"/>
    <w:rsid w:val="00381A0C"/>
    <w:rsid w:val="00384ADE"/>
    <w:rsid w:val="00394674"/>
    <w:rsid w:val="003975C8"/>
    <w:rsid w:val="003A058F"/>
    <w:rsid w:val="003A38F9"/>
    <w:rsid w:val="003C2329"/>
    <w:rsid w:val="003C2EB6"/>
    <w:rsid w:val="003D2617"/>
    <w:rsid w:val="003D6F74"/>
    <w:rsid w:val="003E726A"/>
    <w:rsid w:val="003E7BAD"/>
    <w:rsid w:val="003F64FC"/>
    <w:rsid w:val="003F71B2"/>
    <w:rsid w:val="003F7A5B"/>
    <w:rsid w:val="003F7FE6"/>
    <w:rsid w:val="00400F44"/>
    <w:rsid w:val="00401D60"/>
    <w:rsid w:val="00404EBA"/>
    <w:rsid w:val="00414F0E"/>
    <w:rsid w:val="00417DD0"/>
    <w:rsid w:val="00421654"/>
    <w:rsid w:val="0042593F"/>
    <w:rsid w:val="00430DCE"/>
    <w:rsid w:val="00433AA6"/>
    <w:rsid w:val="004547AF"/>
    <w:rsid w:val="00460237"/>
    <w:rsid w:val="0046428F"/>
    <w:rsid w:val="00473752"/>
    <w:rsid w:val="0047640E"/>
    <w:rsid w:val="00481C15"/>
    <w:rsid w:val="004824D3"/>
    <w:rsid w:val="00484B36"/>
    <w:rsid w:val="00492C25"/>
    <w:rsid w:val="004A48BE"/>
    <w:rsid w:val="004B011D"/>
    <w:rsid w:val="004B1564"/>
    <w:rsid w:val="004E7D7F"/>
    <w:rsid w:val="005047BC"/>
    <w:rsid w:val="00521C5B"/>
    <w:rsid w:val="00525B6F"/>
    <w:rsid w:val="00531A97"/>
    <w:rsid w:val="00531F32"/>
    <w:rsid w:val="00534B05"/>
    <w:rsid w:val="005469C7"/>
    <w:rsid w:val="00547FA7"/>
    <w:rsid w:val="00557460"/>
    <w:rsid w:val="00561D87"/>
    <w:rsid w:val="00562DFB"/>
    <w:rsid w:val="00562E8F"/>
    <w:rsid w:val="005724FA"/>
    <w:rsid w:val="005806E4"/>
    <w:rsid w:val="00581B80"/>
    <w:rsid w:val="0059065A"/>
    <w:rsid w:val="00595E76"/>
    <w:rsid w:val="005B24C9"/>
    <w:rsid w:val="005C7B68"/>
    <w:rsid w:val="005D08FC"/>
    <w:rsid w:val="005D28D0"/>
    <w:rsid w:val="005E094D"/>
    <w:rsid w:val="005E45E0"/>
    <w:rsid w:val="005E6A19"/>
    <w:rsid w:val="005F0191"/>
    <w:rsid w:val="005F2AF3"/>
    <w:rsid w:val="005F4CA2"/>
    <w:rsid w:val="005F6D0A"/>
    <w:rsid w:val="0060127D"/>
    <w:rsid w:val="00613E36"/>
    <w:rsid w:val="00615852"/>
    <w:rsid w:val="00621AB7"/>
    <w:rsid w:val="00623118"/>
    <w:rsid w:val="006251FB"/>
    <w:rsid w:val="00630FD9"/>
    <w:rsid w:val="006443D2"/>
    <w:rsid w:val="00660102"/>
    <w:rsid w:val="00663005"/>
    <w:rsid w:val="006633D1"/>
    <w:rsid w:val="00665D67"/>
    <w:rsid w:val="00674518"/>
    <w:rsid w:val="006816D7"/>
    <w:rsid w:val="006A305C"/>
    <w:rsid w:val="006A54AF"/>
    <w:rsid w:val="006C7811"/>
    <w:rsid w:val="006D088A"/>
    <w:rsid w:val="006E1179"/>
    <w:rsid w:val="006E4E61"/>
    <w:rsid w:val="006F6A7D"/>
    <w:rsid w:val="0070222B"/>
    <w:rsid w:val="00707A4A"/>
    <w:rsid w:val="00710AF7"/>
    <w:rsid w:val="00720DFE"/>
    <w:rsid w:val="00734882"/>
    <w:rsid w:val="007368B3"/>
    <w:rsid w:val="00736E08"/>
    <w:rsid w:val="00737836"/>
    <w:rsid w:val="00740AFF"/>
    <w:rsid w:val="007411B4"/>
    <w:rsid w:val="007428AB"/>
    <w:rsid w:val="0075567B"/>
    <w:rsid w:val="007556B9"/>
    <w:rsid w:val="00756A81"/>
    <w:rsid w:val="00756E16"/>
    <w:rsid w:val="00762DA3"/>
    <w:rsid w:val="00797AC5"/>
    <w:rsid w:val="007A00EF"/>
    <w:rsid w:val="007A3AEE"/>
    <w:rsid w:val="007D3547"/>
    <w:rsid w:val="007E3B6A"/>
    <w:rsid w:val="007F169B"/>
    <w:rsid w:val="007F219B"/>
    <w:rsid w:val="007F30F1"/>
    <w:rsid w:val="007F6086"/>
    <w:rsid w:val="007F63A1"/>
    <w:rsid w:val="00802CA5"/>
    <w:rsid w:val="00803FAC"/>
    <w:rsid w:val="00806D40"/>
    <w:rsid w:val="00807AF2"/>
    <w:rsid w:val="00815FC2"/>
    <w:rsid w:val="008165A7"/>
    <w:rsid w:val="00821D8A"/>
    <w:rsid w:val="008264C2"/>
    <w:rsid w:val="008306BB"/>
    <w:rsid w:val="00837C94"/>
    <w:rsid w:val="0084151E"/>
    <w:rsid w:val="00842ACA"/>
    <w:rsid w:val="008431CB"/>
    <w:rsid w:val="008462D4"/>
    <w:rsid w:val="00866794"/>
    <w:rsid w:val="00866C2B"/>
    <w:rsid w:val="00870346"/>
    <w:rsid w:val="00873645"/>
    <w:rsid w:val="008747F4"/>
    <w:rsid w:val="0087530D"/>
    <w:rsid w:val="00876045"/>
    <w:rsid w:val="0088561E"/>
    <w:rsid w:val="00886DAE"/>
    <w:rsid w:val="00890E29"/>
    <w:rsid w:val="008913F0"/>
    <w:rsid w:val="00893AA4"/>
    <w:rsid w:val="008950A3"/>
    <w:rsid w:val="0089559D"/>
    <w:rsid w:val="008A098B"/>
    <w:rsid w:val="008B0443"/>
    <w:rsid w:val="008B0B1A"/>
    <w:rsid w:val="008B1F18"/>
    <w:rsid w:val="008B374D"/>
    <w:rsid w:val="008B3944"/>
    <w:rsid w:val="008C4971"/>
    <w:rsid w:val="008D3455"/>
    <w:rsid w:val="008D5551"/>
    <w:rsid w:val="008E5B5A"/>
    <w:rsid w:val="008E7439"/>
    <w:rsid w:val="008E78CB"/>
    <w:rsid w:val="008F0766"/>
    <w:rsid w:val="008F1F13"/>
    <w:rsid w:val="008F6539"/>
    <w:rsid w:val="0090128E"/>
    <w:rsid w:val="00906174"/>
    <w:rsid w:val="00912C03"/>
    <w:rsid w:val="009134B6"/>
    <w:rsid w:val="009166E3"/>
    <w:rsid w:val="00936387"/>
    <w:rsid w:val="00947F71"/>
    <w:rsid w:val="00954FFC"/>
    <w:rsid w:val="00967FDE"/>
    <w:rsid w:val="00970501"/>
    <w:rsid w:val="009705D9"/>
    <w:rsid w:val="0097081D"/>
    <w:rsid w:val="00974194"/>
    <w:rsid w:val="00975542"/>
    <w:rsid w:val="00980046"/>
    <w:rsid w:val="00982129"/>
    <w:rsid w:val="00985FAC"/>
    <w:rsid w:val="009867E3"/>
    <w:rsid w:val="00990E5B"/>
    <w:rsid w:val="009A6BDC"/>
    <w:rsid w:val="009B0E72"/>
    <w:rsid w:val="009C02BF"/>
    <w:rsid w:val="009C7D95"/>
    <w:rsid w:val="009E388C"/>
    <w:rsid w:val="009F4BB2"/>
    <w:rsid w:val="00A13764"/>
    <w:rsid w:val="00A31F57"/>
    <w:rsid w:val="00A321C6"/>
    <w:rsid w:val="00A46FA6"/>
    <w:rsid w:val="00A54AA2"/>
    <w:rsid w:val="00A54C6C"/>
    <w:rsid w:val="00A55552"/>
    <w:rsid w:val="00A67EA6"/>
    <w:rsid w:val="00A72677"/>
    <w:rsid w:val="00A733AE"/>
    <w:rsid w:val="00A879AC"/>
    <w:rsid w:val="00A9123A"/>
    <w:rsid w:val="00A92454"/>
    <w:rsid w:val="00A92F78"/>
    <w:rsid w:val="00A94FDB"/>
    <w:rsid w:val="00A97C05"/>
    <w:rsid w:val="00AA10CA"/>
    <w:rsid w:val="00AA541D"/>
    <w:rsid w:val="00AB5EB2"/>
    <w:rsid w:val="00AB78A1"/>
    <w:rsid w:val="00AC369A"/>
    <w:rsid w:val="00AD541E"/>
    <w:rsid w:val="00AD5AA9"/>
    <w:rsid w:val="00AE00AA"/>
    <w:rsid w:val="00AE582F"/>
    <w:rsid w:val="00AE7651"/>
    <w:rsid w:val="00AF0D8A"/>
    <w:rsid w:val="00AF4DF2"/>
    <w:rsid w:val="00B02145"/>
    <w:rsid w:val="00B04726"/>
    <w:rsid w:val="00B04D17"/>
    <w:rsid w:val="00B1122A"/>
    <w:rsid w:val="00B12A9A"/>
    <w:rsid w:val="00B14AF8"/>
    <w:rsid w:val="00B4102E"/>
    <w:rsid w:val="00B4260A"/>
    <w:rsid w:val="00B45BD9"/>
    <w:rsid w:val="00B51404"/>
    <w:rsid w:val="00B61F77"/>
    <w:rsid w:val="00B722AD"/>
    <w:rsid w:val="00B760CA"/>
    <w:rsid w:val="00B761A8"/>
    <w:rsid w:val="00B85A0A"/>
    <w:rsid w:val="00B91AFF"/>
    <w:rsid w:val="00B96301"/>
    <w:rsid w:val="00BA1F07"/>
    <w:rsid w:val="00BA2FDE"/>
    <w:rsid w:val="00BB3C43"/>
    <w:rsid w:val="00BB47D7"/>
    <w:rsid w:val="00BC10B5"/>
    <w:rsid w:val="00BC4A01"/>
    <w:rsid w:val="00BD3859"/>
    <w:rsid w:val="00BD43C5"/>
    <w:rsid w:val="00BD5101"/>
    <w:rsid w:val="00BE21FD"/>
    <w:rsid w:val="00BE4318"/>
    <w:rsid w:val="00BE50CC"/>
    <w:rsid w:val="00BF2667"/>
    <w:rsid w:val="00BF3544"/>
    <w:rsid w:val="00C12312"/>
    <w:rsid w:val="00C17121"/>
    <w:rsid w:val="00C26428"/>
    <w:rsid w:val="00C30BCC"/>
    <w:rsid w:val="00C31710"/>
    <w:rsid w:val="00C31F10"/>
    <w:rsid w:val="00C419B2"/>
    <w:rsid w:val="00C41EDF"/>
    <w:rsid w:val="00C46816"/>
    <w:rsid w:val="00C47BC4"/>
    <w:rsid w:val="00C56D78"/>
    <w:rsid w:val="00C570F2"/>
    <w:rsid w:val="00C61A81"/>
    <w:rsid w:val="00C63655"/>
    <w:rsid w:val="00C67DDA"/>
    <w:rsid w:val="00C812D0"/>
    <w:rsid w:val="00C86428"/>
    <w:rsid w:val="00C95558"/>
    <w:rsid w:val="00C97538"/>
    <w:rsid w:val="00CA14D4"/>
    <w:rsid w:val="00CB7AEE"/>
    <w:rsid w:val="00CC4B16"/>
    <w:rsid w:val="00CC7363"/>
    <w:rsid w:val="00CD12DB"/>
    <w:rsid w:val="00CD6BD0"/>
    <w:rsid w:val="00CD71CC"/>
    <w:rsid w:val="00CE15AB"/>
    <w:rsid w:val="00CE7405"/>
    <w:rsid w:val="00CE7CA7"/>
    <w:rsid w:val="00CF0CCD"/>
    <w:rsid w:val="00D2222C"/>
    <w:rsid w:val="00D26356"/>
    <w:rsid w:val="00D264E6"/>
    <w:rsid w:val="00D27D29"/>
    <w:rsid w:val="00D45EA3"/>
    <w:rsid w:val="00D532CF"/>
    <w:rsid w:val="00D90F4D"/>
    <w:rsid w:val="00DA298E"/>
    <w:rsid w:val="00DA575D"/>
    <w:rsid w:val="00DA57E0"/>
    <w:rsid w:val="00DA61C6"/>
    <w:rsid w:val="00DB671E"/>
    <w:rsid w:val="00DC1960"/>
    <w:rsid w:val="00DC71C3"/>
    <w:rsid w:val="00DE0A68"/>
    <w:rsid w:val="00DE478A"/>
    <w:rsid w:val="00DF74C7"/>
    <w:rsid w:val="00E002C3"/>
    <w:rsid w:val="00E0370C"/>
    <w:rsid w:val="00E12981"/>
    <w:rsid w:val="00E21CDB"/>
    <w:rsid w:val="00E26DDC"/>
    <w:rsid w:val="00E45FE2"/>
    <w:rsid w:val="00E4635A"/>
    <w:rsid w:val="00E46EE4"/>
    <w:rsid w:val="00E54310"/>
    <w:rsid w:val="00E6026C"/>
    <w:rsid w:val="00E60A3A"/>
    <w:rsid w:val="00E65CE0"/>
    <w:rsid w:val="00E70D89"/>
    <w:rsid w:val="00E71E8F"/>
    <w:rsid w:val="00E72341"/>
    <w:rsid w:val="00E7327B"/>
    <w:rsid w:val="00E75871"/>
    <w:rsid w:val="00E86E6F"/>
    <w:rsid w:val="00EA34C1"/>
    <w:rsid w:val="00EA5885"/>
    <w:rsid w:val="00EC687A"/>
    <w:rsid w:val="00EC6E9B"/>
    <w:rsid w:val="00ED1DF6"/>
    <w:rsid w:val="00ED2CA2"/>
    <w:rsid w:val="00ED4177"/>
    <w:rsid w:val="00ED63E6"/>
    <w:rsid w:val="00EE1372"/>
    <w:rsid w:val="00EE250B"/>
    <w:rsid w:val="00EE67D1"/>
    <w:rsid w:val="00EE7143"/>
    <w:rsid w:val="00EE7B50"/>
    <w:rsid w:val="00EF3F1F"/>
    <w:rsid w:val="00EF6C45"/>
    <w:rsid w:val="00F02D1F"/>
    <w:rsid w:val="00F05753"/>
    <w:rsid w:val="00F07C28"/>
    <w:rsid w:val="00F16625"/>
    <w:rsid w:val="00F21582"/>
    <w:rsid w:val="00F318AE"/>
    <w:rsid w:val="00F31A24"/>
    <w:rsid w:val="00F3465A"/>
    <w:rsid w:val="00F43106"/>
    <w:rsid w:val="00F43415"/>
    <w:rsid w:val="00F53BB1"/>
    <w:rsid w:val="00F64036"/>
    <w:rsid w:val="00F67493"/>
    <w:rsid w:val="00F737D6"/>
    <w:rsid w:val="00F90A63"/>
    <w:rsid w:val="00F933DC"/>
    <w:rsid w:val="00FA289E"/>
    <w:rsid w:val="00FA64FE"/>
    <w:rsid w:val="00FB52CC"/>
    <w:rsid w:val="00FB590B"/>
    <w:rsid w:val="00FC056D"/>
    <w:rsid w:val="00FC1315"/>
    <w:rsid w:val="00FC1B37"/>
    <w:rsid w:val="00FD3B40"/>
    <w:rsid w:val="00FD6563"/>
    <w:rsid w:val="00FE2D7E"/>
    <w:rsid w:val="00FE658C"/>
    <w:rsid w:val="00FF18B8"/>
    <w:rsid w:val="00FF5354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936425A9-31B8-4FAF-A144-5E46FA2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3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FF1273-B8F6-48A7-BA39-D3C184231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13</TotalTime>
  <Pages>5</Pages>
  <Words>934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5879</CharactersWithSpaces>
  <SharedDoc>false</SharedDoc>
  <HLinks>
    <vt:vector size="24" baseType="variant"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6684760</vt:i4>
      </vt:variant>
      <vt:variant>
        <vt:i4>3</vt:i4>
      </vt:variant>
      <vt:variant>
        <vt:i4>0</vt:i4>
      </vt:variant>
      <vt:variant>
        <vt:i4>5</vt:i4>
      </vt:variant>
      <vt:variant>
        <vt:lpwstr>mailto:stigzach@start.no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Elise Larsen</cp:lastModifiedBy>
  <cp:revision>2</cp:revision>
  <cp:lastPrinted>2004-11-17T10:40:00Z</cp:lastPrinted>
  <dcterms:created xsi:type="dcterms:W3CDTF">2024-12-11T15:24:00Z</dcterms:created>
  <dcterms:modified xsi:type="dcterms:W3CDTF">2024-12-11T15:24:00Z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