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5783F" w14:textId="77777777" w:rsidR="004A663E" w:rsidRDefault="004A663E" w:rsidP="008D2A2A">
      <w:pPr>
        <w:rPr>
          <w:sz w:val="22"/>
          <w:szCs w:val="22"/>
        </w:rPr>
      </w:pPr>
    </w:p>
    <w:p w14:paraId="7CA4AA05" w14:textId="77777777" w:rsidR="004A663E" w:rsidRDefault="004A663E" w:rsidP="008D2A2A">
      <w:pPr>
        <w:rPr>
          <w:sz w:val="22"/>
          <w:szCs w:val="22"/>
        </w:rPr>
      </w:pPr>
    </w:p>
    <w:p w14:paraId="74CD65DB" w14:textId="67D82A4A" w:rsidR="004A663E" w:rsidRDefault="004A663E" w:rsidP="008D2A2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Friluftslivets år 2025 -</w:t>
      </w:r>
      <w:r w:rsidR="00CB5528">
        <w:rPr>
          <w:b/>
          <w:bCs/>
          <w:sz w:val="22"/>
          <w:szCs w:val="22"/>
        </w:rPr>
        <w:t xml:space="preserve"> </w:t>
      </w:r>
      <w:r w:rsidR="00CB5528">
        <w:rPr>
          <w:b/>
          <w:bCs/>
          <w:sz w:val="22"/>
          <w:szCs w:val="22"/>
        </w:rPr>
        <w:t>Planleggingsmøte 22.10.2024 Bodø</w:t>
      </w:r>
    </w:p>
    <w:p w14:paraId="230BE4FE" w14:textId="77777777" w:rsidR="00CB5528" w:rsidRDefault="00CB5528" w:rsidP="008D2A2A">
      <w:pPr>
        <w:rPr>
          <w:b/>
          <w:bCs/>
          <w:sz w:val="22"/>
          <w:szCs w:val="22"/>
        </w:rPr>
      </w:pPr>
    </w:p>
    <w:p w14:paraId="11CDB135" w14:textId="6C9CBFBF" w:rsidR="00CB5528" w:rsidRPr="00CB5528" w:rsidRDefault="00CB5528" w:rsidP="00CB5528">
      <w:pPr>
        <w:rPr>
          <w:rFonts w:eastAsiaTheme="minorHAnsi"/>
          <w:b/>
          <w:bCs/>
          <w:sz w:val="24"/>
          <w:szCs w:val="24"/>
        </w:rPr>
      </w:pPr>
      <w:proofErr w:type="gramStart"/>
      <w:r w:rsidRPr="00CB5528">
        <w:rPr>
          <w:sz w:val="22"/>
          <w:szCs w:val="22"/>
        </w:rPr>
        <w:t>Tilstede</w:t>
      </w:r>
      <w:proofErr w:type="gramEnd"/>
      <w:r w:rsidRPr="00CB5528">
        <w:rPr>
          <w:sz w:val="22"/>
          <w:szCs w:val="22"/>
        </w:rPr>
        <w:t xml:space="preserve">: </w:t>
      </w:r>
      <w:r w:rsidRPr="00CB5528">
        <w:rPr>
          <w:color w:val="000000" w:themeColor="text1"/>
          <w:sz w:val="22"/>
          <w:szCs w:val="22"/>
        </w:rPr>
        <w:t>Leder Stig Zachariassen.</w:t>
      </w:r>
      <w:r w:rsidRPr="00CB5528">
        <w:rPr>
          <w:rFonts w:eastAsiaTheme="minorHAnsi"/>
          <w:b/>
          <w:bCs/>
          <w:sz w:val="24"/>
          <w:szCs w:val="24"/>
        </w:rPr>
        <w:t xml:space="preserve"> </w:t>
      </w:r>
      <w:r w:rsidRPr="00CB5528">
        <w:rPr>
          <w:color w:val="000000" w:themeColor="text1"/>
          <w:sz w:val="22"/>
          <w:szCs w:val="22"/>
        </w:rPr>
        <w:t xml:space="preserve">Nestleder og leder av hundeutvalget Norvald </w:t>
      </w:r>
      <w:proofErr w:type="spellStart"/>
      <w:r w:rsidRPr="00CB5528">
        <w:rPr>
          <w:color w:val="000000" w:themeColor="text1"/>
          <w:sz w:val="22"/>
          <w:szCs w:val="22"/>
        </w:rPr>
        <w:t>Ruderaas</w:t>
      </w:r>
      <w:proofErr w:type="spellEnd"/>
      <w:r w:rsidRPr="00CB5528">
        <w:rPr>
          <w:color w:val="000000" w:themeColor="text1"/>
          <w:sz w:val="22"/>
          <w:szCs w:val="22"/>
        </w:rPr>
        <w:t>.</w:t>
      </w:r>
      <w:r w:rsidRPr="00CB5528">
        <w:rPr>
          <w:rFonts w:eastAsiaTheme="minorHAnsi"/>
          <w:b/>
          <w:bCs/>
          <w:sz w:val="24"/>
          <w:szCs w:val="24"/>
        </w:rPr>
        <w:t xml:space="preserve"> </w:t>
      </w:r>
      <w:r w:rsidRPr="00CB5528">
        <w:rPr>
          <w:color w:val="000000" w:themeColor="text1"/>
          <w:sz w:val="22"/>
          <w:szCs w:val="22"/>
        </w:rPr>
        <w:t>Sekretær Elise Larsen.</w:t>
      </w:r>
      <w:r w:rsidRPr="00CB5528">
        <w:rPr>
          <w:rFonts w:eastAsiaTheme="minorHAnsi"/>
          <w:b/>
          <w:bCs/>
          <w:sz w:val="24"/>
          <w:szCs w:val="24"/>
        </w:rPr>
        <w:t xml:space="preserve"> </w:t>
      </w:r>
      <w:r w:rsidRPr="00CB5528">
        <w:rPr>
          <w:color w:val="000000" w:themeColor="text1"/>
          <w:sz w:val="22"/>
          <w:szCs w:val="22"/>
        </w:rPr>
        <w:t>Leder jaktutvalget Christer Øveraas. Leder hagleutvalget Jim Haugnes.</w:t>
      </w:r>
      <w:r>
        <w:rPr>
          <w:color w:val="000000" w:themeColor="text1"/>
          <w:sz w:val="22"/>
          <w:szCs w:val="22"/>
        </w:rPr>
        <w:t xml:space="preserve"> </w:t>
      </w:r>
      <w:r w:rsidRPr="00CB5528">
        <w:rPr>
          <w:color w:val="000000" w:themeColor="text1"/>
          <w:sz w:val="22"/>
          <w:szCs w:val="22"/>
        </w:rPr>
        <w:t>Leder rifleutvalget Svein Roar Strømstad</w:t>
      </w:r>
      <w:r w:rsidRPr="00CB5528">
        <w:rPr>
          <w:rFonts w:eastAsiaTheme="minorHAnsi"/>
          <w:b/>
          <w:bCs/>
          <w:sz w:val="24"/>
          <w:szCs w:val="24"/>
        </w:rPr>
        <w:t xml:space="preserve">. </w:t>
      </w:r>
      <w:proofErr w:type="spellStart"/>
      <w:r w:rsidRPr="00CB5528">
        <w:rPr>
          <w:color w:val="000000" w:themeColor="text1"/>
          <w:sz w:val="22"/>
          <w:szCs w:val="22"/>
        </w:rPr>
        <w:t>Leder</w:t>
      </w:r>
      <w:proofErr w:type="spellEnd"/>
      <w:r w:rsidRPr="00CB5528">
        <w:rPr>
          <w:color w:val="000000" w:themeColor="text1"/>
          <w:sz w:val="22"/>
          <w:szCs w:val="22"/>
        </w:rPr>
        <w:t xml:space="preserve"> kvinneutvalget Beate Solli Nilsen.</w:t>
      </w:r>
      <w:r w:rsidRPr="00CB5528">
        <w:rPr>
          <w:rFonts w:eastAsiaTheme="minorHAnsi"/>
          <w:b/>
          <w:bCs/>
          <w:sz w:val="24"/>
          <w:szCs w:val="24"/>
        </w:rPr>
        <w:t xml:space="preserve"> </w:t>
      </w:r>
      <w:r w:rsidRPr="00CB5528">
        <w:rPr>
          <w:color w:val="000000" w:themeColor="text1"/>
          <w:sz w:val="22"/>
          <w:szCs w:val="22"/>
        </w:rPr>
        <w:t>2.vara Torfinn Kristoffersen</w:t>
      </w:r>
      <w:r w:rsidRPr="00CB5528">
        <w:rPr>
          <w:color w:val="000000" w:themeColor="text1"/>
          <w:sz w:val="22"/>
          <w:szCs w:val="22"/>
        </w:rPr>
        <w:t>.</w:t>
      </w:r>
      <w:r w:rsidRPr="00CB5528">
        <w:rPr>
          <w:rFonts w:eastAsiaTheme="minorHAnsi"/>
          <w:b/>
          <w:bCs/>
          <w:sz w:val="24"/>
          <w:szCs w:val="24"/>
        </w:rPr>
        <w:t xml:space="preserve"> </w:t>
      </w:r>
      <w:r w:rsidRPr="00CB5528">
        <w:rPr>
          <w:color w:val="000000" w:themeColor="text1"/>
          <w:sz w:val="22"/>
          <w:szCs w:val="22"/>
        </w:rPr>
        <w:t>Administrasjonen: Ylva Edvardsen-Kvam, Jens Egil Pedersen.</w:t>
      </w:r>
    </w:p>
    <w:p w14:paraId="7674F208" w14:textId="1B13EC90" w:rsidR="00CB5528" w:rsidRPr="00CB5528" w:rsidRDefault="00CB5528" w:rsidP="008D2A2A">
      <w:pPr>
        <w:rPr>
          <w:sz w:val="22"/>
          <w:szCs w:val="22"/>
        </w:rPr>
      </w:pPr>
    </w:p>
    <w:p w14:paraId="1597E234" w14:textId="77777777" w:rsidR="00CB5528" w:rsidRDefault="00CB5528" w:rsidP="00CB5528">
      <w:pPr>
        <w:rPr>
          <w:sz w:val="22"/>
          <w:szCs w:val="22"/>
        </w:rPr>
      </w:pPr>
    </w:p>
    <w:p w14:paraId="7741487B" w14:textId="012F7B3F" w:rsidR="00CB5528" w:rsidRPr="00CB5528" w:rsidRDefault="00CB5528" w:rsidP="00CB5528">
      <w:pPr>
        <w:rPr>
          <w:sz w:val="22"/>
          <w:szCs w:val="22"/>
        </w:rPr>
      </w:pPr>
      <w:r>
        <w:rPr>
          <w:sz w:val="22"/>
          <w:szCs w:val="22"/>
        </w:rPr>
        <w:t>Friluftslivets år starter 18 januar</w:t>
      </w:r>
    </w:p>
    <w:p w14:paraId="533E0F52" w14:textId="12AD2F65" w:rsidR="004A663E" w:rsidRDefault="00CB5528" w:rsidP="004A663E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Vi oppfordrer alle lokalforeninger til å gjennomføre arrangement med </w:t>
      </w:r>
      <w:r w:rsidR="004A663E" w:rsidRPr="004A663E">
        <w:rPr>
          <w:sz w:val="22"/>
          <w:szCs w:val="22"/>
        </w:rPr>
        <w:t>bålbrenning</w:t>
      </w:r>
      <w:r>
        <w:rPr>
          <w:sz w:val="22"/>
          <w:szCs w:val="22"/>
        </w:rPr>
        <w:t xml:space="preserve"> 18 januar. Styrets medlemmer deltar på arrangementet hos en forening i sitt område. Styrets medlemmer får</w:t>
      </w:r>
      <w:r w:rsidR="004A663E" w:rsidRPr="004A663E">
        <w:rPr>
          <w:sz w:val="22"/>
          <w:szCs w:val="22"/>
        </w:rPr>
        <w:t xml:space="preserve"> «arrangørpakker»</w:t>
      </w:r>
      <w:r>
        <w:rPr>
          <w:sz w:val="22"/>
          <w:szCs w:val="22"/>
        </w:rPr>
        <w:t xml:space="preserve"> og </w:t>
      </w:r>
      <w:proofErr w:type="spellStart"/>
      <w:r>
        <w:rPr>
          <w:sz w:val="22"/>
          <w:szCs w:val="22"/>
        </w:rPr>
        <w:t>evt</w:t>
      </w:r>
      <w:proofErr w:type="spellEnd"/>
      <w:r>
        <w:rPr>
          <w:sz w:val="22"/>
          <w:szCs w:val="22"/>
        </w:rPr>
        <w:t xml:space="preserve"> banner med logo.</w:t>
      </w:r>
    </w:p>
    <w:p w14:paraId="0FB86EF7" w14:textId="30B831B0" w:rsidR="004A663E" w:rsidRDefault="004A663E" w:rsidP="004A663E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18</w:t>
      </w:r>
      <w:r w:rsidR="00CB5528">
        <w:rPr>
          <w:sz w:val="22"/>
          <w:szCs w:val="22"/>
        </w:rPr>
        <w:t xml:space="preserve"> </w:t>
      </w:r>
      <w:r w:rsidR="00067C3F">
        <w:rPr>
          <w:sz w:val="22"/>
          <w:szCs w:val="22"/>
        </w:rPr>
        <w:t>januar</w:t>
      </w:r>
      <w:r w:rsidR="00CB5528">
        <w:rPr>
          <w:sz w:val="22"/>
          <w:szCs w:val="22"/>
        </w:rPr>
        <w:t xml:space="preserve"> settes som</w:t>
      </w:r>
      <w:r>
        <w:rPr>
          <w:sz w:val="22"/>
          <w:szCs w:val="22"/>
        </w:rPr>
        <w:t xml:space="preserve"> utgangspunkt</w:t>
      </w:r>
      <w:r w:rsidR="00CB5528">
        <w:rPr>
          <w:sz w:val="22"/>
          <w:szCs w:val="22"/>
        </w:rPr>
        <w:t>, men</w:t>
      </w:r>
      <w:r>
        <w:rPr>
          <w:sz w:val="22"/>
          <w:szCs w:val="22"/>
        </w:rPr>
        <w:t xml:space="preserve"> også </w:t>
      </w:r>
      <w:r w:rsidR="00CB5528">
        <w:rPr>
          <w:sz w:val="22"/>
          <w:szCs w:val="22"/>
        </w:rPr>
        <w:t xml:space="preserve">mulighet for å delta på arrangementer fortløpende gjennom året. </w:t>
      </w:r>
    </w:p>
    <w:p w14:paraId="3E245DA8" w14:textId="514EE254" w:rsidR="004A663E" w:rsidRDefault="004A663E" w:rsidP="004A663E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Få informasjonen ut til lokalforeningene</w:t>
      </w:r>
    </w:p>
    <w:p w14:paraId="6B6E3A7B" w14:textId="1A57662F" w:rsidR="004A663E" w:rsidRDefault="004A663E" w:rsidP="004A663E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Informasjon om samarbeid </w:t>
      </w:r>
    </w:p>
    <w:p w14:paraId="321824BC" w14:textId="7BA40411" w:rsidR="004A663E" w:rsidRDefault="00CB5528" w:rsidP="004A663E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Det settes opp et nettmøte</w:t>
      </w:r>
      <w:r w:rsidR="004A663E">
        <w:rPr>
          <w:sz w:val="22"/>
          <w:szCs w:val="22"/>
        </w:rPr>
        <w:t xml:space="preserve"> med lokalforeningene </w:t>
      </w:r>
      <w:r>
        <w:rPr>
          <w:sz w:val="22"/>
          <w:szCs w:val="22"/>
        </w:rPr>
        <w:t>i desember. Tema Friluftslivets år 2025.</w:t>
      </w:r>
    </w:p>
    <w:p w14:paraId="36317029" w14:textId="3156BBF5" w:rsidR="004A663E" w:rsidRDefault="004A663E" w:rsidP="004A663E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Påminnelse om å sende inn dato for årsmøte, saker, info osv. </w:t>
      </w:r>
    </w:p>
    <w:p w14:paraId="6369B848" w14:textId="1573E690" w:rsidR="00CB5528" w:rsidRDefault="00CB5528" w:rsidP="00CB5528">
      <w:pPr>
        <w:pStyle w:val="Listeavsnitt"/>
        <w:ind w:left="1440"/>
        <w:rPr>
          <w:sz w:val="22"/>
          <w:szCs w:val="22"/>
        </w:rPr>
      </w:pPr>
    </w:p>
    <w:p w14:paraId="3715F33A" w14:textId="77777777" w:rsidR="00CB5528" w:rsidRPr="004A663E" w:rsidRDefault="00CB5528" w:rsidP="00CB5528">
      <w:pPr>
        <w:pStyle w:val="Listeavsnitt"/>
        <w:ind w:left="1440"/>
        <w:rPr>
          <w:sz w:val="22"/>
          <w:szCs w:val="22"/>
        </w:rPr>
      </w:pPr>
    </w:p>
    <w:p w14:paraId="6C8E8528" w14:textId="70D7EDEB" w:rsidR="004A663E" w:rsidRPr="00CB5528" w:rsidRDefault="004A663E" w:rsidP="00CB5528">
      <w:pPr>
        <w:rPr>
          <w:sz w:val="22"/>
          <w:szCs w:val="22"/>
        </w:rPr>
      </w:pPr>
      <w:r w:rsidRPr="00CB5528">
        <w:rPr>
          <w:sz w:val="22"/>
          <w:szCs w:val="22"/>
        </w:rPr>
        <w:t>Tilskuddsordninger</w:t>
      </w:r>
    </w:p>
    <w:p w14:paraId="26F1F1A8" w14:textId="6AA87A22" w:rsidR="004A663E" w:rsidRDefault="004A663E" w:rsidP="004A663E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Stimuleringsmidler</w:t>
      </w:r>
    </w:p>
    <w:p w14:paraId="31423694" w14:textId="740BB3BE" w:rsidR="004A663E" w:rsidRDefault="004A663E" w:rsidP="004A663E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Stimuleringsmidlene står slik som de er i dag frem til årsmøtet, men kan brukes til friluftslivets år. </w:t>
      </w:r>
    </w:p>
    <w:p w14:paraId="2D0EBE36" w14:textId="5496BA34" w:rsidR="004A663E" w:rsidRDefault="004A663E" w:rsidP="004A663E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Informeres om på nettmøtet med lokalforeningene</w:t>
      </w:r>
    </w:p>
    <w:p w14:paraId="0770B068" w14:textId="77777777" w:rsidR="00CB5528" w:rsidRDefault="00CB5528" w:rsidP="00CB5528">
      <w:pPr>
        <w:pStyle w:val="Listeavsnitt"/>
        <w:ind w:left="1440"/>
        <w:rPr>
          <w:sz w:val="22"/>
          <w:szCs w:val="22"/>
        </w:rPr>
      </w:pPr>
    </w:p>
    <w:p w14:paraId="4A90B716" w14:textId="7DD36D3C" w:rsidR="00CB5528" w:rsidRDefault="00CB5528" w:rsidP="00CB5528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G</w:t>
      </w:r>
      <w:r>
        <w:rPr>
          <w:sz w:val="22"/>
          <w:szCs w:val="22"/>
        </w:rPr>
        <w:t xml:space="preserve">jenstående penger fra utvalgene på årets budsjett </w:t>
      </w:r>
      <w:r>
        <w:rPr>
          <w:sz w:val="22"/>
          <w:szCs w:val="22"/>
        </w:rPr>
        <w:t>kan brukes til</w:t>
      </w:r>
      <w:r>
        <w:rPr>
          <w:sz w:val="22"/>
          <w:szCs w:val="22"/>
        </w:rPr>
        <w:t xml:space="preserve"> «arrangør pakke</w:t>
      </w:r>
      <w:r>
        <w:rPr>
          <w:sz w:val="22"/>
          <w:szCs w:val="22"/>
        </w:rPr>
        <w:t>r</w:t>
      </w:r>
      <w:r>
        <w:rPr>
          <w:sz w:val="22"/>
          <w:szCs w:val="22"/>
        </w:rPr>
        <w:t>» (</w:t>
      </w:r>
      <w:r>
        <w:rPr>
          <w:sz w:val="22"/>
          <w:szCs w:val="22"/>
        </w:rPr>
        <w:t xml:space="preserve">eksempelvis med </w:t>
      </w:r>
      <w:r>
        <w:rPr>
          <w:sz w:val="22"/>
          <w:szCs w:val="22"/>
        </w:rPr>
        <w:t xml:space="preserve">sitteunderlag, snyltekopp </w:t>
      </w:r>
      <w:proofErr w:type="spellStart"/>
      <w:r>
        <w:rPr>
          <w:sz w:val="22"/>
          <w:szCs w:val="22"/>
        </w:rPr>
        <w:t>osv</w:t>
      </w:r>
      <w:proofErr w:type="spellEnd"/>
      <w:r>
        <w:rPr>
          <w:sz w:val="22"/>
          <w:szCs w:val="22"/>
        </w:rPr>
        <w:t xml:space="preserve">) med vår logo. </w:t>
      </w:r>
    </w:p>
    <w:p w14:paraId="2CCC9957" w14:textId="3FC8AC2B" w:rsidR="00CB5528" w:rsidRDefault="00CB5528" w:rsidP="00CB5528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Alle i styret</w:t>
      </w:r>
      <w:r>
        <w:rPr>
          <w:sz w:val="22"/>
          <w:szCs w:val="22"/>
        </w:rPr>
        <w:t xml:space="preserve"> deler ut på </w:t>
      </w:r>
      <w:r>
        <w:rPr>
          <w:sz w:val="22"/>
          <w:szCs w:val="22"/>
        </w:rPr>
        <w:t xml:space="preserve">arrangementer vi deltar på. </w:t>
      </w:r>
    </w:p>
    <w:p w14:paraId="402369FC" w14:textId="77777777" w:rsidR="00CB5528" w:rsidRDefault="00CB5528" w:rsidP="00CB5528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Hente inn priser</w:t>
      </w:r>
    </w:p>
    <w:p w14:paraId="5592737C" w14:textId="1ECFE71B" w:rsidR="00CB5528" w:rsidRPr="00CB5528" w:rsidRDefault="00CB5528" w:rsidP="00CB5528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Bruk av friluftslivets års nettbutikk? Mulig å få </w:t>
      </w:r>
      <w:r w:rsidR="00067C3F">
        <w:rPr>
          <w:sz w:val="22"/>
          <w:szCs w:val="22"/>
        </w:rPr>
        <w:t>vår l</w:t>
      </w:r>
      <w:r>
        <w:rPr>
          <w:sz w:val="22"/>
          <w:szCs w:val="22"/>
        </w:rPr>
        <w:t xml:space="preserve">ogo. </w:t>
      </w:r>
    </w:p>
    <w:p w14:paraId="6E652EB1" w14:textId="6680000E" w:rsidR="00CB5528" w:rsidRDefault="00CB5528" w:rsidP="00CB5528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Omfang av budsjett </w:t>
      </w:r>
      <w:r>
        <w:rPr>
          <w:sz w:val="22"/>
          <w:szCs w:val="22"/>
        </w:rPr>
        <w:t xml:space="preserve">fastsettes når priser er hentet inn. </w:t>
      </w:r>
    </w:p>
    <w:p w14:paraId="3ABD238D" w14:textId="77777777" w:rsidR="00CB5528" w:rsidRDefault="00CB5528" w:rsidP="00CB5528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Bannere med logoen til </w:t>
      </w:r>
      <w:proofErr w:type="spellStart"/>
      <w:r>
        <w:rPr>
          <w:sz w:val="22"/>
          <w:szCs w:val="22"/>
        </w:rPr>
        <w:t>NJFF</w:t>
      </w:r>
      <w:proofErr w:type="spellEnd"/>
      <w:r>
        <w:rPr>
          <w:sz w:val="22"/>
          <w:szCs w:val="22"/>
        </w:rPr>
        <w:t xml:space="preserve"> Nordland som alle i styret tar med på arrangementer </w:t>
      </w:r>
    </w:p>
    <w:p w14:paraId="7561D618" w14:textId="09EF9D4B" w:rsidR="00CB5528" w:rsidRDefault="00CB5528" w:rsidP="00CB5528">
      <w:pPr>
        <w:pStyle w:val="Listeavsnitt"/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Styret gi </w:t>
      </w:r>
      <w:r>
        <w:rPr>
          <w:sz w:val="22"/>
          <w:szCs w:val="22"/>
        </w:rPr>
        <w:t xml:space="preserve">Jens </w:t>
      </w:r>
      <w:r>
        <w:rPr>
          <w:sz w:val="22"/>
          <w:szCs w:val="22"/>
        </w:rPr>
        <w:t xml:space="preserve">fullmakt til å </w:t>
      </w:r>
      <w:r>
        <w:rPr>
          <w:sz w:val="22"/>
          <w:szCs w:val="22"/>
        </w:rPr>
        <w:t xml:space="preserve">innhente priser og </w:t>
      </w:r>
      <w:r>
        <w:rPr>
          <w:sz w:val="22"/>
          <w:szCs w:val="22"/>
        </w:rPr>
        <w:t>plukke ut pakke</w:t>
      </w:r>
      <w:r>
        <w:rPr>
          <w:sz w:val="22"/>
          <w:szCs w:val="22"/>
        </w:rPr>
        <w:t xml:space="preserve">, samt bestille bannere. </w:t>
      </w:r>
    </w:p>
    <w:p w14:paraId="1C6AE2DB" w14:textId="77777777" w:rsidR="00CB5528" w:rsidRDefault="00CB5528" w:rsidP="00CB5528">
      <w:pPr>
        <w:rPr>
          <w:sz w:val="22"/>
          <w:szCs w:val="22"/>
        </w:rPr>
      </w:pPr>
    </w:p>
    <w:p w14:paraId="4CAD7925" w14:textId="732A103A" w:rsidR="00CB5528" w:rsidRPr="00CB5528" w:rsidRDefault="00CB5528" w:rsidP="00CB5528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Administrasjonen s</w:t>
      </w:r>
      <w:r>
        <w:rPr>
          <w:sz w:val="22"/>
          <w:szCs w:val="22"/>
        </w:rPr>
        <w:t>øk</w:t>
      </w:r>
      <w:r>
        <w:rPr>
          <w:sz w:val="22"/>
          <w:szCs w:val="22"/>
        </w:rPr>
        <w:t>er til ulike samarbeidspartnere som</w:t>
      </w:r>
      <w:r>
        <w:rPr>
          <w:sz w:val="22"/>
          <w:szCs w:val="22"/>
        </w:rPr>
        <w:t xml:space="preserve"> samfunnsløftet, </w:t>
      </w:r>
      <w:r>
        <w:rPr>
          <w:sz w:val="22"/>
          <w:szCs w:val="22"/>
        </w:rPr>
        <w:t>gjensidigestiftelsen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og lignende om midler som lokalforeningene kan søke på for å gjennomføre aktiviteter knyttet til friluftslivets år</w:t>
      </w:r>
    </w:p>
    <w:p w14:paraId="3681CA91" w14:textId="77777777" w:rsidR="00CB5528" w:rsidRPr="00CB5528" w:rsidRDefault="00CB5528" w:rsidP="00CB5528">
      <w:pPr>
        <w:pStyle w:val="Listeavsnitt"/>
        <w:ind w:left="2160"/>
        <w:rPr>
          <w:sz w:val="22"/>
          <w:szCs w:val="22"/>
        </w:rPr>
      </w:pPr>
    </w:p>
    <w:p w14:paraId="4FDCDC35" w14:textId="03AC8E09" w:rsidR="004A663E" w:rsidRPr="00CB5528" w:rsidRDefault="004A663E" w:rsidP="00CB5528">
      <w:pPr>
        <w:rPr>
          <w:sz w:val="22"/>
          <w:szCs w:val="22"/>
        </w:rPr>
      </w:pPr>
      <w:r w:rsidRPr="00CB5528">
        <w:rPr>
          <w:sz w:val="22"/>
          <w:szCs w:val="22"/>
        </w:rPr>
        <w:t>Samarbeide med andre organisasjoner.</w:t>
      </w:r>
    </w:p>
    <w:p w14:paraId="0E00DF96" w14:textId="6BD4AD0B" w:rsidR="004A663E" w:rsidRDefault="004A663E" w:rsidP="00CB5528">
      <w:pPr>
        <w:pStyle w:val="Listeavsnitt"/>
        <w:numPr>
          <w:ilvl w:val="0"/>
          <w:numId w:val="1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DNT</w:t>
      </w:r>
      <w:proofErr w:type="spellEnd"/>
      <w:r>
        <w:rPr>
          <w:sz w:val="22"/>
          <w:szCs w:val="22"/>
        </w:rPr>
        <w:t xml:space="preserve">, røde kors </w:t>
      </w:r>
      <w:proofErr w:type="gramStart"/>
      <w:r>
        <w:rPr>
          <w:sz w:val="22"/>
          <w:szCs w:val="22"/>
        </w:rPr>
        <w:t>osv</w:t>
      </w:r>
      <w:r w:rsidR="00CB5528">
        <w:rPr>
          <w:sz w:val="22"/>
          <w:szCs w:val="22"/>
        </w:rPr>
        <w:t>..</w:t>
      </w:r>
      <w:proofErr w:type="gramEnd"/>
    </w:p>
    <w:p w14:paraId="1330E1D1" w14:textId="6D559FE5" w:rsidR="004A663E" w:rsidRDefault="004A663E" w:rsidP="00CB5528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Samarbeid med lokalforeninger</w:t>
      </w:r>
    </w:p>
    <w:p w14:paraId="2C8E2AE0" w14:textId="3D95EC10" w:rsidR="004A663E" w:rsidRDefault="004A663E" w:rsidP="00CB5528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Frivillighetssentraler </w:t>
      </w:r>
    </w:p>
    <w:p w14:paraId="5D0A55E9" w14:textId="4470CC0E" w:rsidR="00CB5528" w:rsidRDefault="00CB5528" w:rsidP="00CB5528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Viktig at vi har et tett samarbeid slik at vi på best mulig måte kan skape kvalitet på arrangementene </w:t>
      </w:r>
    </w:p>
    <w:p w14:paraId="022E3DF1" w14:textId="77777777" w:rsidR="00CB5528" w:rsidRDefault="00CB5528" w:rsidP="00CB5528">
      <w:pPr>
        <w:pStyle w:val="Listeavsnitt"/>
        <w:ind w:left="1440"/>
        <w:rPr>
          <w:sz w:val="22"/>
          <w:szCs w:val="22"/>
        </w:rPr>
      </w:pPr>
    </w:p>
    <w:p w14:paraId="58328791" w14:textId="77777777" w:rsidR="00A45B46" w:rsidRDefault="00A45B46" w:rsidP="00CB5528">
      <w:pPr>
        <w:pStyle w:val="Listeavsnitt"/>
        <w:ind w:left="1440"/>
        <w:rPr>
          <w:sz w:val="22"/>
          <w:szCs w:val="22"/>
        </w:rPr>
      </w:pPr>
    </w:p>
    <w:p w14:paraId="12B39C03" w14:textId="7250EFA2" w:rsidR="00CB5528" w:rsidRDefault="00CB5528" w:rsidP="00CB5528">
      <w:pPr>
        <w:pStyle w:val="Listeavsnitt"/>
        <w:ind w:left="0"/>
        <w:rPr>
          <w:sz w:val="22"/>
          <w:szCs w:val="22"/>
        </w:rPr>
      </w:pPr>
      <w:r>
        <w:rPr>
          <w:sz w:val="22"/>
          <w:szCs w:val="22"/>
        </w:rPr>
        <w:lastRenderedPageBreak/>
        <w:t>Andre diskuterte tema:</w:t>
      </w:r>
    </w:p>
    <w:p w14:paraId="53BEA741" w14:textId="276F53BF" w:rsidR="00CB5528" w:rsidRDefault="00CB5528" w:rsidP="00CB5528">
      <w:pPr>
        <w:pStyle w:val="Listeavsnitt"/>
        <w:numPr>
          <w:ilvl w:val="0"/>
          <w:numId w:val="1"/>
        </w:numPr>
        <w:rPr>
          <w:sz w:val="22"/>
          <w:szCs w:val="22"/>
        </w:rPr>
      </w:pPr>
      <w:proofErr w:type="spellStart"/>
      <w:r w:rsidRPr="00CB5528">
        <w:rPr>
          <w:sz w:val="22"/>
          <w:szCs w:val="22"/>
        </w:rPr>
        <w:t>Friluft</w:t>
      </w:r>
      <w:r w:rsidR="00067C3F">
        <w:rPr>
          <w:sz w:val="22"/>
          <w:szCs w:val="22"/>
        </w:rPr>
        <w:t>s</w:t>
      </w:r>
      <w:r w:rsidRPr="00CB5528">
        <w:rPr>
          <w:sz w:val="22"/>
          <w:szCs w:val="22"/>
        </w:rPr>
        <w:t>veileder</w:t>
      </w:r>
      <w:proofErr w:type="spellEnd"/>
      <w:r>
        <w:rPr>
          <w:sz w:val="22"/>
          <w:szCs w:val="22"/>
        </w:rPr>
        <w:t xml:space="preserve"> deltar på det som lar seg gjøre, men det må prioriteres hvor vi bruker den ressursen. </w:t>
      </w:r>
    </w:p>
    <w:p w14:paraId="7FB83273" w14:textId="0AA414CD" w:rsidR="004A663E" w:rsidRPr="00CB5528" w:rsidRDefault="004A663E" w:rsidP="00CB5528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CB5528">
        <w:rPr>
          <w:sz w:val="22"/>
          <w:szCs w:val="22"/>
        </w:rPr>
        <w:t>Forslagspakke til lokalforeninger</w:t>
      </w:r>
    </w:p>
    <w:p w14:paraId="2FCB1098" w14:textId="27DDF574" w:rsidR="004A663E" w:rsidRDefault="00CB5528" w:rsidP="004A663E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Fin mulighet for å få p</w:t>
      </w:r>
      <w:r w:rsidR="004A663E">
        <w:rPr>
          <w:sz w:val="22"/>
          <w:szCs w:val="22"/>
        </w:rPr>
        <w:t xml:space="preserve">åvirkning i kommunene for å sette av midler til </w:t>
      </w:r>
      <w:r>
        <w:rPr>
          <w:sz w:val="22"/>
          <w:szCs w:val="22"/>
        </w:rPr>
        <w:t>friluftslivets år</w:t>
      </w:r>
    </w:p>
    <w:p w14:paraId="2FAD8B70" w14:textId="3FBEE0D4" w:rsidR="004A663E" w:rsidRDefault="004A663E" w:rsidP="004A663E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Benytte anledningen til å bruke de riktige personene for å skape aktivitet og vise oss. Profilering med kjente personer</w:t>
      </w:r>
      <w:r w:rsidR="00CB5528">
        <w:rPr>
          <w:sz w:val="22"/>
          <w:szCs w:val="22"/>
        </w:rPr>
        <w:t xml:space="preserve"> som eksempelvis Barstad. </w:t>
      </w:r>
    </w:p>
    <w:p w14:paraId="28D004F7" w14:textId="6C5FFDDC" w:rsidR="004A663E" w:rsidRDefault="004A663E" w:rsidP="004A663E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Aviser, </w:t>
      </w:r>
      <w:proofErr w:type="spellStart"/>
      <w:r>
        <w:rPr>
          <w:sz w:val="22"/>
          <w:szCs w:val="22"/>
        </w:rPr>
        <w:t>osv</w:t>
      </w:r>
      <w:proofErr w:type="spellEnd"/>
    </w:p>
    <w:p w14:paraId="73A4CB72" w14:textId="64F9BEB2" w:rsidR="004A663E" w:rsidRPr="00CB5528" w:rsidRDefault="004A663E" w:rsidP="00CB5528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Bruk av </w:t>
      </w:r>
      <w:proofErr w:type="spellStart"/>
      <w:r>
        <w:rPr>
          <w:sz w:val="22"/>
          <w:szCs w:val="22"/>
        </w:rPr>
        <w:t>caps</w:t>
      </w:r>
      <w:proofErr w:type="spellEnd"/>
      <w:r>
        <w:rPr>
          <w:sz w:val="22"/>
          <w:szCs w:val="22"/>
        </w:rPr>
        <w:t>, synlige vester osv.</w:t>
      </w:r>
    </w:p>
    <w:p w14:paraId="05237F25" w14:textId="68CD821A" w:rsidR="004A663E" w:rsidRDefault="004A663E" w:rsidP="004A663E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Bestilling av synlige vester</w:t>
      </w:r>
    </w:p>
    <w:p w14:paraId="7103C757" w14:textId="3A22A22C" w:rsidR="004A663E" w:rsidRDefault="004A663E" w:rsidP="004A663E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Stig undersøker videre</w:t>
      </w:r>
    </w:p>
    <w:p w14:paraId="1D1F1B18" w14:textId="3F8EB060" w:rsidR="004A663E" w:rsidRDefault="004A663E" w:rsidP="004A663E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Sak til administrasjonen</w:t>
      </w:r>
    </w:p>
    <w:p w14:paraId="0A892136" w14:textId="247CBDF4" w:rsidR="004A663E" w:rsidRDefault="004A663E" w:rsidP="004A663E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Presseskriv ut til folket som forteller litt om jeger og fisk og friluftslivets år</w:t>
      </w:r>
    </w:p>
    <w:p w14:paraId="0E00F8A2" w14:textId="21EE0B54" w:rsidR="004A663E" w:rsidRDefault="004A663E" w:rsidP="004A663E">
      <w:pPr>
        <w:pStyle w:val="Listeavsnitt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Til media, </w:t>
      </w:r>
      <w:proofErr w:type="spellStart"/>
      <w:r>
        <w:rPr>
          <w:sz w:val="22"/>
          <w:szCs w:val="22"/>
        </w:rPr>
        <w:t>facebook</w:t>
      </w:r>
      <w:proofErr w:type="spellEnd"/>
      <w:r>
        <w:rPr>
          <w:sz w:val="22"/>
          <w:szCs w:val="22"/>
        </w:rPr>
        <w:t>, hjemmeside</w:t>
      </w:r>
    </w:p>
    <w:p w14:paraId="4FCA3591" w14:textId="71041957" w:rsidR="004A663E" w:rsidRDefault="004A663E" w:rsidP="004A663E">
      <w:pPr>
        <w:pStyle w:val="Listeavsnit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Ta bilder ved møter med lokalforeninger og folket</w:t>
      </w:r>
    </w:p>
    <w:p w14:paraId="64DCE4C2" w14:textId="77777777" w:rsidR="004A663E" w:rsidRDefault="004A663E" w:rsidP="00CB5528">
      <w:pPr>
        <w:rPr>
          <w:sz w:val="22"/>
          <w:szCs w:val="22"/>
        </w:rPr>
      </w:pPr>
    </w:p>
    <w:p w14:paraId="2288BA34" w14:textId="77777777" w:rsidR="00CB5528" w:rsidRDefault="00CB5528" w:rsidP="00CB5528">
      <w:pPr>
        <w:rPr>
          <w:sz w:val="22"/>
          <w:szCs w:val="22"/>
        </w:rPr>
      </w:pPr>
    </w:p>
    <w:p w14:paraId="6D3F1208" w14:textId="4EBA2C3F" w:rsidR="00CB5528" w:rsidRPr="00CB5528" w:rsidRDefault="00CB5528" w:rsidP="00CB5528">
      <w:pPr>
        <w:rPr>
          <w:sz w:val="22"/>
          <w:szCs w:val="22"/>
        </w:rPr>
      </w:pPr>
      <w:r>
        <w:rPr>
          <w:sz w:val="22"/>
          <w:szCs w:val="22"/>
        </w:rPr>
        <w:t xml:space="preserve">Referat Elise Larsen </w:t>
      </w:r>
    </w:p>
    <w:p w14:paraId="4D7751FB" w14:textId="77777777" w:rsidR="004A663E" w:rsidRPr="004A663E" w:rsidRDefault="004A663E" w:rsidP="004A663E">
      <w:pPr>
        <w:pStyle w:val="Listeavsnitt"/>
        <w:ind w:left="2160"/>
        <w:rPr>
          <w:sz w:val="22"/>
          <w:szCs w:val="22"/>
        </w:rPr>
      </w:pPr>
    </w:p>
    <w:p w14:paraId="7D033510" w14:textId="77777777" w:rsidR="004A663E" w:rsidRPr="004A663E" w:rsidRDefault="004A663E" w:rsidP="008D2A2A">
      <w:pPr>
        <w:rPr>
          <w:sz w:val="22"/>
          <w:szCs w:val="22"/>
        </w:rPr>
      </w:pPr>
    </w:p>
    <w:sectPr w:rsidR="004A663E" w:rsidRPr="004A663E" w:rsidSect="004824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BDF81" w14:textId="77777777" w:rsidR="00685411" w:rsidRDefault="00685411">
      <w:r>
        <w:separator/>
      </w:r>
    </w:p>
  </w:endnote>
  <w:endnote w:type="continuationSeparator" w:id="0">
    <w:p w14:paraId="57295E33" w14:textId="77777777" w:rsidR="00685411" w:rsidRDefault="00685411">
      <w:r>
        <w:continuationSeparator/>
      </w:r>
    </w:p>
  </w:endnote>
  <w:endnote w:type="continuationNotice" w:id="1">
    <w:p w14:paraId="186678B8" w14:textId="77777777" w:rsidR="00685411" w:rsidRDefault="006854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C4445" w14:textId="77777777" w:rsidR="0063705C" w:rsidRDefault="0063705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9461753"/>
      <w:docPartObj>
        <w:docPartGallery w:val="Page Numbers (Bottom of Page)"/>
        <w:docPartUnique/>
      </w:docPartObj>
    </w:sdtPr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7777777" w:rsidR="008E5B5A" w:rsidRDefault="00613393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HYPERLINK "mailto:Nordland@njff.no"</w:instrText>
                          </w:r>
                          <w:r>
                            <w:fldChar w:fldCharType="separate"/>
                          </w:r>
                          <w:r w:rsidR="008E5B5A"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rPr>
                              <w:rStyle w:val="Hyperkobling"/>
                            </w:rPr>
                            <w:fldChar w:fldCharType="end"/>
                          </w:r>
                          <w:r w:rsidR="008E5B5A"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proofErr w:type="spellStart"/>
                          <w:r w:rsidR="005F6D0A" w:rsidRPr="005F6D0A">
                            <w:t>prinsensgate</w:t>
                          </w:r>
                          <w:proofErr w:type="spellEnd"/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17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" filled="f" stroked="f">
              <v:textbox style="mso-fit-shape-to-text:t">
                <w:txbxContent>
                  <w:p w14:paraId="55F02431" w14:textId="77777777" w:rsidR="008E5B5A" w:rsidRDefault="00613393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>HYPERLINK "mailto:Nordland@njff.no"</w:instrText>
                    </w:r>
                    <w:r>
                      <w:fldChar w:fldCharType="separate"/>
                    </w:r>
                    <w:r w:rsidR="008E5B5A" w:rsidRPr="00CA6CE4">
                      <w:rPr>
                        <w:rStyle w:val="Hyperkobling"/>
                      </w:rPr>
                      <w:t>Nordland@njff.no</w:t>
                    </w:r>
                    <w:r>
                      <w:rPr>
                        <w:rStyle w:val="Hyperkobling"/>
                      </w:rPr>
                      <w:fldChar w:fldCharType="end"/>
                    </w:r>
                    <w:r w:rsidR="008E5B5A"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proofErr w:type="spellStart"/>
                    <w:r w:rsidR="005F6D0A" w:rsidRPr="005F6D0A">
                      <w:t>prinsensgate</w:t>
                    </w:r>
                    <w:proofErr w:type="spellEnd"/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300D9283" w:rsidR="005F6D0A" w:rsidRPr="006C0EF4" w:rsidRDefault="005F6D0A" w:rsidP="005F6D0A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6C0EF4">
                            <w:rPr>
                              <w:lang w:val="sv-SE"/>
                            </w:rPr>
                            <w:t xml:space="preserve">Leder: </w:t>
                          </w:r>
                          <w:r w:rsidR="006C0EF4" w:rsidRPr="006C0EF4">
                            <w:rPr>
                              <w:lang w:val="sv-SE"/>
                            </w:rPr>
                            <w:t>Stig Zachari</w:t>
                          </w:r>
                          <w:r w:rsidR="006C0EF4">
                            <w:rPr>
                              <w:lang w:val="sv-SE"/>
                            </w:rPr>
                            <w:t>assen</w:t>
                          </w:r>
                          <w:r w:rsidR="008E5B5A" w:rsidRPr="006C0EF4">
                            <w:rPr>
                              <w:lang w:val="sv-SE"/>
                            </w:rPr>
                            <w:t xml:space="preserve"> </w:t>
                          </w:r>
                          <w:r w:rsidR="008E5B5A" w:rsidRPr="006C0EF4">
                            <w:rPr>
                              <w:lang w:val="sv-SE" w:bidi="he-IL"/>
                            </w:rPr>
                            <w:t>| Tlf:</w:t>
                          </w:r>
                          <w:r w:rsidR="0063705C">
                            <w:rPr>
                              <w:lang w:val="sv-SE" w:bidi="he-IL"/>
                            </w:rPr>
                            <w:t xml:space="preserve"> </w:t>
                          </w:r>
                          <w:r w:rsidR="003A005D">
                            <w:rPr>
                              <w:lang w:val="sv-SE" w:bidi="he-IL"/>
                            </w:rPr>
                            <w:t>902 17 875</w:t>
                          </w:r>
                          <w:r w:rsidR="008E5B5A" w:rsidRPr="006C0EF4">
                            <w:rPr>
                              <w:lang w:val="sv-SE" w:bidi="he-IL"/>
                            </w:rPr>
                            <w:t xml:space="preserve"> | </w:t>
                          </w:r>
                          <w:hyperlink r:id="rId1" w:history="1">
                            <w:r w:rsidR="00BB3DBB" w:rsidRPr="004E4E87">
                              <w:rPr>
                                <w:rStyle w:val="Hyperkobling"/>
                                <w:lang w:val="sv-SE" w:bidi="he-IL"/>
                              </w:rPr>
                              <w:t>Stigzach@start.no</w:t>
                            </w:r>
                          </w:hyperlink>
                          <w:r w:rsidR="00BB3DBB">
                            <w:rPr>
                              <w:lang w:val="sv-SE" w:bidi="he-IL"/>
                            </w:rPr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Friluftsveileder: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EBDD72F" id="Tekstboks 4" o:sp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" filled="f" stroked="f">
              <v:textbox>
                <w:txbxContent>
                  <w:p w14:paraId="68FB140B" w14:textId="300D9283" w:rsidR="005F6D0A" w:rsidRPr="006C0EF4" w:rsidRDefault="005F6D0A" w:rsidP="005F6D0A">
                    <w:pPr>
                      <w:jc w:val="center"/>
                      <w:rPr>
                        <w:lang w:val="sv-SE"/>
                      </w:rPr>
                    </w:pPr>
                    <w:r w:rsidRPr="006C0EF4">
                      <w:rPr>
                        <w:lang w:val="sv-SE"/>
                      </w:rPr>
                      <w:t xml:space="preserve">Leder: </w:t>
                    </w:r>
                    <w:r w:rsidR="006C0EF4" w:rsidRPr="006C0EF4">
                      <w:rPr>
                        <w:lang w:val="sv-SE"/>
                      </w:rPr>
                      <w:t>Stig Zachari</w:t>
                    </w:r>
                    <w:r w:rsidR="006C0EF4">
                      <w:rPr>
                        <w:lang w:val="sv-SE"/>
                      </w:rPr>
                      <w:t>assen</w:t>
                    </w:r>
                    <w:r w:rsidR="008E5B5A" w:rsidRPr="006C0EF4">
                      <w:rPr>
                        <w:lang w:val="sv-SE"/>
                      </w:rPr>
                      <w:t xml:space="preserve"> </w:t>
                    </w:r>
                    <w:r w:rsidR="008E5B5A" w:rsidRPr="006C0EF4">
                      <w:rPr>
                        <w:lang w:val="sv-SE" w:bidi="he-IL"/>
                      </w:rPr>
                      <w:t xml:space="preserve">| </w:t>
                    </w:r>
                    <w:proofErr w:type="spellStart"/>
                    <w:r w:rsidR="008E5B5A" w:rsidRPr="006C0EF4">
                      <w:rPr>
                        <w:lang w:val="sv-SE" w:bidi="he-IL"/>
                      </w:rPr>
                      <w:t>Tlf</w:t>
                    </w:r>
                    <w:proofErr w:type="spellEnd"/>
                    <w:r w:rsidR="008E5B5A" w:rsidRPr="006C0EF4">
                      <w:rPr>
                        <w:lang w:val="sv-SE" w:bidi="he-IL"/>
                      </w:rPr>
                      <w:t>:</w:t>
                    </w:r>
                    <w:r w:rsidR="0063705C">
                      <w:rPr>
                        <w:lang w:val="sv-SE" w:bidi="he-IL"/>
                      </w:rPr>
                      <w:t xml:space="preserve"> </w:t>
                    </w:r>
                    <w:r w:rsidR="003A005D">
                      <w:rPr>
                        <w:lang w:val="sv-SE" w:bidi="he-IL"/>
                      </w:rPr>
                      <w:t>902 17 875</w:t>
                    </w:r>
                    <w:r w:rsidR="008E5B5A" w:rsidRPr="006C0EF4">
                      <w:rPr>
                        <w:lang w:val="sv-SE" w:bidi="he-IL"/>
                      </w:rPr>
                      <w:t xml:space="preserve"> | </w:t>
                    </w:r>
                    <w:hyperlink r:id="rId4" w:history="1">
                      <w:r w:rsidR="00BB3DBB" w:rsidRPr="004E4E87">
                        <w:rPr>
                          <w:rStyle w:val="Hyperkobling"/>
                          <w:lang w:val="sv-SE" w:bidi="he-IL"/>
                        </w:rPr>
                        <w:t>Stigzach@start.no</w:t>
                      </w:r>
                    </w:hyperlink>
                    <w:r w:rsidR="00BB3DBB">
                      <w:rPr>
                        <w:lang w:val="sv-SE" w:bidi="he-IL"/>
                      </w:rPr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5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Friluftsveileder: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EDC62" w14:textId="77777777" w:rsidR="00685411" w:rsidRDefault="00685411">
      <w:r>
        <w:separator/>
      </w:r>
    </w:p>
  </w:footnote>
  <w:footnote w:type="continuationSeparator" w:id="0">
    <w:p w14:paraId="26830220" w14:textId="77777777" w:rsidR="00685411" w:rsidRDefault="00685411">
      <w:r>
        <w:continuationSeparator/>
      </w:r>
    </w:p>
  </w:footnote>
  <w:footnote w:type="continuationNotice" w:id="1">
    <w:p w14:paraId="02480AD0" w14:textId="77777777" w:rsidR="00685411" w:rsidRDefault="006854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22F58" w14:textId="35A90EFB" w:rsidR="00CB7AEE" w:rsidRDefault="00685411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27" type="#_x0000_t75" alt="" style="position:absolute;margin-left:0;margin-top:0;width:14in;height:471.9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E9E57" w14:textId="5C5B79A5" w:rsidR="007368B3" w:rsidRDefault="00685411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26" type="#_x0000_t75" alt="" style="position:absolute;left:0;text-align:left;margin-left:0;margin-top:0;width:14in;height:471.95pt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9771" w14:textId="30F575F2" w:rsidR="00762DA3" w:rsidRDefault="00685411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25" type="#_x0000_t75" alt="" style="position:absolute;left:0;text-align:left;margin-left:0;margin-top:0;width:14in;height:471.9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2B7265"/>
    <w:multiLevelType w:val="hybridMultilevel"/>
    <w:tmpl w:val="71D6B6F0"/>
    <w:lvl w:ilvl="0" w:tplc="E60E49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023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32605"/>
    <w:rsid w:val="00047A3E"/>
    <w:rsid w:val="00067C3F"/>
    <w:rsid w:val="00072EFE"/>
    <w:rsid w:val="00082C9B"/>
    <w:rsid w:val="000A5995"/>
    <w:rsid w:val="000D0E10"/>
    <w:rsid w:val="000F3518"/>
    <w:rsid w:val="0010253B"/>
    <w:rsid w:val="00105FAC"/>
    <w:rsid w:val="001133AE"/>
    <w:rsid w:val="001420CF"/>
    <w:rsid w:val="00146D8B"/>
    <w:rsid w:val="0015405F"/>
    <w:rsid w:val="00157DE9"/>
    <w:rsid w:val="00193B0F"/>
    <w:rsid w:val="00193CBC"/>
    <w:rsid w:val="001A1D95"/>
    <w:rsid w:val="001C2C0B"/>
    <w:rsid w:val="001C3C5B"/>
    <w:rsid w:val="001D0E5B"/>
    <w:rsid w:val="00235BF6"/>
    <w:rsid w:val="002E6DC8"/>
    <w:rsid w:val="00317142"/>
    <w:rsid w:val="003318C4"/>
    <w:rsid w:val="00346626"/>
    <w:rsid w:val="003A005D"/>
    <w:rsid w:val="003A1175"/>
    <w:rsid w:val="003A625C"/>
    <w:rsid w:val="00417DD0"/>
    <w:rsid w:val="00423922"/>
    <w:rsid w:val="00441FA2"/>
    <w:rsid w:val="00464937"/>
    <w:rsid w:val="00465681"/>
    <w:rsid w:val="00472B1C"/>
    <w:rsid w:val="004824D3"/>
    <w:rsid w:val="004A0FEE"/>
    <w:rsid w:val="004A663E"/>
    <w:rsid w:val="004B75BA"/>
    <w:rsid w:val="004C0F10"/>
    <w:rsid w:val="00525155"/>
    <w:rsid w:val="00531E57"/>
    <w:rsid w:val="005328C1"/>
    <w:rsid w:val="0059065A"/>
    <w:rsid w:val="0059350B"/>
    <w:rsid w:val="005B1B3D"/>
    <w:rsid w:val="005C260C"/>
    <w:rsid w:val="005D7A5B"/>
    <w:rsid w:val="005E0EED"/>
    <w:rsid w:val="005E5D91"/>
    <w:rsid w:val="005F0191"/>
    <w:rsid w:val="005F6D0A"/>
    <w:rsid w:val="00607227"/>
    <w:rsid w:val="00613393"/>
    <w:rsid w:val="0063705C"/>
    <w:rsid w:val="00641107"/>
    <w:rsid w:val="006443D2"/>
    <w:rsid w:val="006471A0"/>
    <w:rsid w:val="0066423B"/>
    <w:rsid w:val="00685411"/>
    <w:rsid w:val="0069200A"/>
    <w:rsid w:val="006C0EF4"/>
    <w:rsid w:val="00716344"/>
    <w:rsid w:val="007221F2"/>
    <w:rsid w:val="007368B3"/>
    <w:rsid w:val="00737836"/>
    <w:rsid w:val="007411B4"/>
    <w:rsid w:val="007535FA"/>
    <w:rsid w:val="00762DA3"/>
    <w:rsid w:val="007655EF"/>
    <w:rsid w:val="00775136"/>
    <w:rsid w:val="00783C16"/>
    <w:rsid w:val="007D7977"/>
    <w:rsid w:val="007F4622"/>
    <w:rsid w:val="007F6086"/>
    <w:rsid w:val="008338F2"/>
    <w:rsid w:val="00836105"/>
    <w:rsid w:val="00842ACA"/>
    <w:rsid w:val="00847F63"/>
    <w:rsid w:val="00895711"/>
    <w:rsid w:val="008B0DF3"/>
    <w:rsid w:val="008C0D22"/>
    <w:rsid w:val="008C2AF9"/>
    <w:rsid w:val="008C4971"/>
    <w:rsid w:val="008D2A2A"/>
    <w:rsid w:val="008E5B5A"/>
    <w:rsid w:val="00904DEA"/>
    <w:rsid w:val="00964D13"/>
    <w:rsid w:val="009705D9"/>
    <w:rsid w:val="00975542"/>
    <w:rsid w:val="009959C3"/>
    <w:rsid w:val="009A6BEB"/>
    <w:rsid w:val="009C5BCA"/>
    <w:rsid w:val="00A0298C"/>
    <w:rsid w:val="00A24BE9"/>
    <w:rsid w:val="00A448EA"/>
    <w:rsid w:val="00A45B46"/>
    <w:rsid w:val="00A55BAC"/>
    <w:rsid w:val="00A74584"/>
    <w:rsid w:val="00A879AC"/>
    <w:rsid w:val="00A94FDB"/>
    <w:rsid w:val="00AA324F"/>
    <w:rsid w:val="00AB4BDD"/>
    <w:rsid w:val="00AB5EB2"/>
    <w:rsid w:val="00AF4765"/>
    <w:rsid w:val="00AF4DF2"/>
    <w:rsid w:val="00B12DFD"/>
    <w:rsid w:val="00B85A0A"/>
    <w:rsid w:val="00BA1F07"/>
    <w:rsid w:val="00BA46A8"/>
    <w:rsid w:val="00BB3DBB"/>
    <w:rsid w:val="00BC10B5"/>
    <w:rsid w:val="00BC5C04"/>
    <w:rsid w:val="00C507F9"/>
    <w:rsid w:val="00C56D78"/>
    <w:rsid w:val="00C57F8B"/>
    <w:rsid w:val="00C812D0"/>
    <w:rsid w:val="00C95558"/>
    <w:rsid w:val="00CB1C40"/>
    <w:rsid w:val="00CB5528"/>
    <w:rsid w:val="00CB7AEE"/>
    <w:rsid w:val="00D0477A"/>
    <w:rsid w:val="00D21119"/>
    <w:rsid w:val="00D758F6"/>
    <w:rsid w:val="00D973D8"/>
    <w:rsid w:val="00DA1CFF"/>
    <w:rsid w:val="00DB671E"/>
    <w:rsid w:val="00DF5D2D"/>
    <w:rsid w:val="00E4635A"/>
    <w:rsid w:val="00E7327B"/>
    <w:rsid w:val="00E83DCD"/>
    <w:rsid w:val="00EC0994"/>
    <w:rsid w:val="00F31A24"/>
    <w:rsid w:val="00F3465A"/>
    <w:rsid w:val="00F379CE"/>
    <w:rsid w:val="00FB52CC"/>
    <w:rsid w:val="00FD2471"/>
    <w:rsid w:val="00FE0306"/>
    <w:rsid w:val="00FE3E2C"/>
    <w:rsid w:val="00FF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30"/>
  <w15:docId w15:val="{36449051-F38A-495D-A2D0-3A43F6192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59"/>
    <w:rsid w:val="00525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4A6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igzach@start.no" TargetMode="External"/><Relationship Id="rId6" Type="http://schemas.openxmlformats.org/officeDocument/2006/relationships/hyperlink" Target="mailto:Jep@njff.no" TargetMode="External"/><Relationship Id="rId5" Type="http://schemas.openxmlformats.org/officeDocument/2006/relationships/hyperlink" Target="mailto:Nordland@njff.no" TargetMode="External"/><Relationship Id="rId4" Type="http://schemas.openxmlformats.org/officeDocument/2006/relationships/hyperlink" Target="mailto:Stigzach@sta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94bd7a258ac9139f5da18ddf39a64183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69972f5855a4d3752cd3c02fb3f2dab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A40DC-22DE-4B12-9E65-BEF9F041C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0dae-2e99-4964-81ab-daf2576a023e"/>
    <ds:schemaRef ds:uri="c98a1bce-5225-4069-9bea-860155c1a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customXml/itemProps3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C:\Users\NJFF Nordland\Downloads\NJFF brevmal.dotx</Template>
  <TotalTime>3</TotalTime>
  <Pages>2</Pages>
  <Words>451</Words>
  <Characters>2395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2841</CharactersWithSpaces>
  <SharedDoc>false</SharedDoc>
  <HLinks>
    <vt:vector size="12" baseType="variant">
      <vt:variant>
        <vt:i4>4456467</vt:i4>
      </vt:variant>
      <vt:variant>
        <vt:i4>1451</vt:i4>
      </vt:variant>
      <vt:variant>
        <vt:i4>1025</vt:i4>
      </vt:variant>
      <vt:variant>
        <vt:i4>1</vt:i4>
      </vt:variant>
      <vt:variant>
        <vt:lpwstr>C:\Documents and Settings\Administrator\Skrivebord\SENTR__2.GIF</vt:lpwstr>
      </vt:variant>
      <vt:variant>
        <vt:lpwstr/>
      </vt:variant>
      <vt:variant>
        <vt:i4>2097211</vt:i4>
      </vt:variant>
      <vt:variant>
        <vt:i4>1454</vt:i4>
      </vt:variant>
      <vt:variant>
        <vt:i4>1026</vt:i4>
      </vt:variant>
      <vt:variant>
        <vt:i4>1</vt:i4>
      </vt:variant>
      <vt:variant>
        <vt:lpwstr>nedre copy.gif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creator>NJFF Nordland</dc:creator>
  <cp:lastModifiedBy>Elise Larsen</cp:lastModifiedBy>
  <cp:revision>4</cp:revision>
  <cp:lastPrinted>2004-11-16T07:40:00Z</cp:lastPrinted>
  <dcterms:created xsi:type="dcterms:W3CDTF">2024-10-22T11:24:00Z</dcterms:created>
  <dcterms:modified xsi:type="dcterms:W3CDTF">2024-10-22T11:25:00Z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