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0B97A4" w14:textId="5B3F92D2" w:rsidR="005650A8" w:rsidRPr="0073228D" w:rsidRDefault="005650A8" w:rsidP="0073228D">
      <w:pPr>
        <w:spacing w:line="276" w:lineRule="auto"/>
        <w:rPr>
          <w:b/>
          <w:bCs/>
          <w:sz w:val="28"/>
          <w:szCs w:val="28"/>
        </w:rPr>
      </w:pPr>
      <w:r w:rsidRPr="0073228D">
        <w:rPr>
          <w:b/>
          <w:bCs/>
          <w:sz w:val="28"/>
          <w:szCs w:val="28"/>
        </w:rPr>
        <w:t>Referat m</w:t>
      </w:r>
      <w:r w:rsidRPr="0073228D">
        <w:rPr>
          <w:b/>
          <w:bCs/>
          <w:sz w:val="28"/>
          <w:szCs w:val="28"/>
        </w:rPr>
        <w:t>øte med lokalforeningene 11/12-24</w:t>
      </w:r>
    </w:p>
    <w:p w14:paraId="532F872F" w14:textId="77777777" w:rsidR="0073228D" w:rsidRPr="00CF5385" w:rsidRDefault="0073228D" w:rsidP="0073228D">
      <w:pPr>
        <w:spacing w:line="276" w:lineRule="auto"/>
        <w:rPr>
          <w:b/>
          <w:bCs/>
          <w:sz w:val="28"/>
          <w:szCs w:val="28"/>
        </w:rPr>
      </w:pPr>
    </w:p>
    <w:p w14:paraId="61183E50" w14:textId="61B32203" w:rsidR="005650A8" w:rsidRPr="0073228D" w:rsidRDefault="005650A8" w:rsidP="0073228D">
      <w:pPr>
        <w:spacing w:line="276" w:lineRule="auto"/>
      </w:pPr>
      <w:r w:rsidRPr="00CF5385">
        <w:t> </w:t>
      </w:r>
    </w:p>
    <w:p w14:paraId="06B5EF9A" w14:textId="424729DB" w:rsidR="005650A8" w:rsidRPr="0073228D" w:rsidRDefault="0073228D" w:rsidP="0073228D">
      <w:pPr>
        <w:spacing w:line="276" w:lineRule="auto"/>
        <w:rPr>
          <w:b/>
          <w:bCs/>
          <w:u w:val="single"/>
        </w:rPr>
      </w:pPr>
      <w:r w:rsidRPr="0073228D">
        <w:rPr>
          <w:b/>
          <w:bCs/>
          <w:u w:val="single"/>
        </w:rPr>
        <w:t xml:space="preserve">Styret i </w:t>
      </w:r>
      <w:proofErr w:type="spellStart"/>
      <w:r w:rsidRPr="0073228D">
        <w:rPr>
          <w:b/>
          <w:bCs/>
          <w:u w:val="single"/>
        </w:rPr>
        <w:t>NJFF</w:t>
      </w:r>
      <w:proofErr w:type="spellEnd"/>
      <w:r w:rsidRPr="0073228D">
        <w:rPr>
          <w:b/>
          <w:bCs/>
          <w:u w:val="single"/>
        </w:rPr>
        <w:t xml:space="preserve"> Nordland er bestående av: </w:t>
      </w:r>
    </w:p>
    <w:p w14:paraId="650DB08E" w14:textId="77777777" w:rsidR="005650A8" w:rsidRPr="0073228D" w:rsidRDefault="005650A8" w:rsidP="0073228D">
      <w:pPr>
        <w:spacing w:line="276" w:lineRule="auto"/>
        <w:rPr>
          <w:b/>
          <w:bCs/>
          <w:u w:val="single"/>
        </w:rPr>
      </w:pPr>
    </w:p>
    <w:p w14:paraId="6D740F18" w14:textId="77777777" w:rsidR="005650A8" w:rsidRPr="0073228D" w:rsidRDefault="005650A8" w:rsidP="0073228D">
      <w:pPr>
        <w:spacing w:after="120" w:line="276" w:lineRule="auto"/>
        <w:ind w:left="1418" w:hanging="1418"/>
      </w:pPr>
      <w:r w:rsidRPr="0073228D">
        <w:rPr>
          <w:b/>
          <w:bCs/>
        </w:rPr>
        <w:t>Leder</w:t>
      </w:r>
      <w:r w:rsidRPr="0073228D">
        <w:t xml:space="preserve"> Stig Zachariassen.</w:t>
      </w:r>
    </w:p>
    <w:p w14:paraId="1873F3A6" w14:textId="77777777" w:rsidR="005650A8" w:rsidRPr="0073228D" w:rsidRDefault="005650A8" w:rsidP="0073228D">
      <w:pPr>
        <w:spacing w:after="120" w:line="276" w:lineRule="auto"/>
        <w:ind w:left="1418" w:hanging="1418"/>
      </w:pPr>
      <w:r w:rsidRPr="0073228D">
        <w:rPr>
          <w:b/>
          <w:bCs/>
        </w:rPr>
        <w:t>Nestleder</w:t>
      </w:r>
      <w:r w:rsidRPr="0073228D">
        <w:t xml:space="preserve"> og </w:t>
      </w:r>
      <w:r w:rsidRPr="0073228D">
        <w:rPr>
          <w:b/>
          <w:bCs/>
        </w:rPr>
        <w:t>leder av hundeutvalget</w:t>
      </w:r>
      <w:r w:rsidRPr="0073228D">
        <w:t xml:space="preserve"> Norvald </w:t>
      </w:r>
      <w:proofErr w:type="spellStart"/>
      <w:r w:rsidRPr="0073228D">
        <w:t>Ruderaas</w:t>
      </w:r>
      <w:proofErr w:type="spellEnd"/>
      <w:r w:rsidRPr="0073228D">
        <w:t>.</w:t>
      </w:r>
    </w:p>
    <w:p w14:paraId="3356D862" w14:textId="77777777" w:rsidR="005650A8" w:rsidRPr="0073228D" w:rsidRDefault="005650A8" w:rsidP="0073228D">
      <w:pPr>
        <w:spacing w:after="120" w:line="276" w:lineRule="auto"/>
        <w:ind w:left="1418" w:hanging="1418"/>
      </w:pPr>
      <w:r w:rsidRPr="0073228D">
        <w:rPr>
          <w:b/>
          <w:bCs/>
        </w:rPr>
        <w:t>Sekretær</w:t>
      </w:r>
      <w:r w:rsidRPr="0073228D">
        <w:t xml:space="preserve"> Elise Larsen.</w:t>
      </w:r>
    </w:p>
    <w:p w14:paraId="25B80078" w14:textId="77777777" w:rsidR="005650A8" w:rsidRPr="0073228D" w:rsidRDefault="005650A8" w:rsidP="0073228D">
      <w:pPr>
        <w:spacing w:after="120" w:line="276" w:lineRule="auto"/>
        <w:ind w:left="1418" w:hanging="1418"/>
      </w:pPr>
      <w:r w:rsidRPr="0073228D">
        <w:rPr>
          <w:b/>
          <w:bCs/>
        </w:rPr>
        <w:t>Leder jaktutvalget</w:t>
      </w:r>
      <w:r w:rsidRPr="0073228D">
        <w:t xml:space="preserve"> Christer Øveraas. </w:t>
      </w:r>
    </w:p>
    <w:p w14:paraId="1EF6BF68" w14:textId="77777777" w:rsidR="005650A8" w:rsidRPr="0073228D" w:rsidRDefault="005650A8" w:rsidP="0073228D">
      <w:pPr>
        <w:spacing w:after="120" w:line="276" w:lineRule="auto"/>
        <w:ind w:left="1418" w:hanging="1418"/>
      </w:pPr>
      <w:r w:rsidRPr="0073228D">
        <w:rPr>
          <w:b/>
          <w:bCs/>
        </w:rPr>
        <w:t>Leder hagleutvalget</w:t>
      </w:r>
      <w:r w:rsidRPr="0073228D">
        <w:t xml:space="preserve"> Jim Haugnes.</w:t>
      </w:r>
    </w:p>
    <w:p w14:paraId="7B19BB04" w14:textId="77777777" w:rsidR="005650A8" w:rsidRPr="0073228D" w:rsidRDefault="005650A8" w:rsidP="0073228D">
      <w:pPr>
        <w:spacing w:after="120" w:line="276" w:lineRule="auto"/>
        <w:ind w:left="1418" w:hanging="1418"/>
      </w:pPr>
      <w:r w:rsidRPr="0073228D">
        <w:rPr>
          <w:b/>
          <w:bCs/>
        </w:rPr>
        <w:t>Leder rifleutvalget</w:t>
      </w:r>
      <w:r w:rsidRPr="0073228D">
        <w:t xml:space="preserve"> Svein Roar Strømstad</w:t>
      </w:r>
    </w:p>
    <w:p w14:paraId="2528782C" w14:textId="77777777" w:rsidR="005650A8" w:rsidRPr="0073228D" w:rsidRDefault="005650A8" w:rsidP="0073228D">
      <w:pPr>
        <w:spacing w:after="120" w:line="276" w:lineRule="auto"/>
        <w:ind w:left="1418" w:hanging="1418"/>
      </w:pPr>
      <w:r w:rsidRPr="0073228D">
        <w:rPr>
          <w:b/>
          <w:bCs/>
        </w:rPr>
        <w:t>Leder kvinneutvalget</w:t>
      </w:r>
      <w:r w:rsidRPr="0073228D">
        <w:t xml:space="preserve"> Beate Solli Nilsen.</w:t>
      </w:r>
    </w:p>
    <w:p w14:paraId="1C97033B" w14:textId="77777777" w:rsidR="005650A8" w:rsidRPr="0073228D" w:rsidRDefault="005650A8" w:rsidP="0073228D">
      <w:pPr>
        <w:spacing w:after="120" w:line="276" w:lineRule="auto"/>
        <w:ind w:left="1418" w:hanging="1418"/>
      </w:pPr>
      <w:r w:rsidRPr="0073228D">
        <w:rPr>
          <w:b/>
          <w:bCs/>
        </w:rPr>
        <w:t>Leder ungdomsutvalget</w:t>
      </w:r>
      <w:r w:rsidRPr="0073228D">
        <w:t xml:space="preserve"> Ivan Kleven.</w:t>
      </w:r>
    </w:p>
    <w:p w14:paraId="6863C0B4" w14:textId="747C88CC" w:rsidR="005650A8" w:rsidRPr="0073228D" w:rsidRDefault="005650A8" w:rsidP="0073228D">
      <w:pPr>
        <w:spacing w:after="120" w:line="276" w:lineRule="auto"/>
        <w:ind w:left="1418" w:hanging="1418"/>
      </w:pPr>
      <w:r w:rsidRPr="0073228D">
        <w:rPr>
          <w:b/>
          <w:bCs/>
        </w:rPr>
        <w:t>Leder fiskeutvalget</w:t>
      </w:r>
      <w:r w:rsidRPr="0073228D">
        <w:t xml:space="preserve"> </w:t>
      </w:r>
      <w:r w:rsidR="0073228D" w:rsidRPr="0073228D">
        <w:t>......</w:t>
      </w:r>
    </w:p>
    <w:p w14:paraId="55E4A42A" w14:textId="77777777" w:rsidR="005650A8" w:rsidRPr="0073228D" w:rsidRDefault="005650A8" w:rsidP="0073228D">
      <w:pPr>
        <w:spacing w:after="120" w:line="276" w:lineRule="auto"/>
        <w:ind w:left="1418" w:hanging="1418"/>
      </w:pPr>
      <w:r w:rsidRPr="0073228D">
        <w:rPr>
          <w:b/>
          <w:bCs/>
        </w:rPr>
        <w:t>1.Vara</w:t>
      </w:r>
      <w:r w:rsidRPr="0073228D">
        <w:t xml:space="preserve"> Rune </w:t>
      </w:r>
      <w:proofErr w:type="spellStart"/>
      <w:r w:rsidRPr="0073228D">
        <w:t>Einrem</w:t>
      </w:r>
      <w:proofErr w:type="spellEnd"/>
      <w:r w:rsidRPr="0073228D">
        <w:t xml:space="preserve"> </w:t>
      </w:r>
    </w:p>
    <w:p w14:paraId="3F7AB2E1" w14:textId="77777777" w:rsidR="005650A8" w:rsidRPr="0073228D" w:rsidRDefault="005650A8" w:rsidP="0073228D">
      <w:pPr>
        <w:spacing w:after="120" w:line="276" w:lineRule="auto"/>
        <w:ind w:left="1418" w:hanging="1418"/>
      </w:pPr>
      <w:r w:rsidRPr="0073228D">
        <w:rPr>
          <w:b/>
          <w:bCs/>
        </w:rPr>
        <w:t>2.vara</w:t>
      </w:r>
      <w:r w:rsidRPr="0073228D">
        <w:t xml:space="preserve"> Torfinn Kristoffersen</w:t>
      </w:r>
    </w:p>
    <w:p w14:paraId="612D307C" w14:textId="77777777" w:rsidR="005650A8" w:rsidRPr="0073228D" w:rsidRDefault="005650A8" w:rsidP="0073228D">
      <w:pPr>
        <w:spacing w:after="120" w:line="276" w:lineRule="auto"/>
        <w:ind w:left="1418" w:hanging="1418"/>
      </w:pPr>
      <w:r w:rsidRPr="0073228D">
        <w:t>Administrasjonen: Ylva Edvardsen-Kvam, Jens Egil Pedersen.</w:t>
      </w:r>
    </w:p>
    <w:p w14:paraId="4EF2EA61" w14:textId="77777777" w:rsidR="0073228D" w:rsidRPr="0073228D" w:rsidRDefault="0073228D" w:rsidP="0073228D">
      <w:pPr>
        <w:spacing w:after="120" w:line="276" w:lineRule="auto"/>
        <w:ind w:left="1418" w:hanging="1418"/>
      </w:pPr>
    </w:p>
    <w:p w14:paraId="6EDFDA0C" w14:textId="145A8158" w:rsidR="0073228D" w:rsidRPr="0073228D" w:rsidRDefault="0073228D" w:rsidP="0073228D">
      <w:pPr>
        <w:spacing w:after="120" w:line="276" w:lineRule="auto"/>
        <w:rPr>
          <w:b/>
          <w:bCs/>
          <w:u w:val="single"/>
        </w:rPr>
      </w:pPr>
      <w:r w:rsidRPr="0073228D">
        <w:rPr>
          <w:b/>
          <w:bCs/>
          <w:u w:val="single"/>
        </w:rPr>
        <w:t xml:space="preserve">Medlemmer i styret presenterer seg. </w:t>
      </w:r>
    </w:p>
    <w:p w14:paraId="4D138822" w14:textId="77777777" w:rsidR="005650A8" w:rsidRPr="0073228D" w:rsidRDefault="005650A8" w:rsidP="0073228D">
      <w:pPr>
        <w:spacing w:after="120" w:line="276" w:lineRule="auto"/>
      </w:pPr>
    </w:p>
    <w:p w14:paraId="56D7BFB0" w14:textId="77777777" w:rsidR="005650A8" w:rsidRPr="0073228D" w:rsidRDefault="005650A8" w:rsidP="0073228D">
      <w:pPr>
        <w:spacing w:line="276" w:lineRule="auto"/>
      </w:pPr>
    </w:p>
    <w:p w14:paraId="2DE1AD30" w14:textId="6A23490A" w:rsidR="005650A8" w:rsidRPr="0073228D" w:rsidRDefault="005650A8" w:rsidP="0073228D">
      <w:pPr>
        <w:spacing w:line="276" w:lineRule="auto"/>
        <w:rPr>
          <w:b/>
          <w:bCs/>
          <w:u w:val="single"/>
        </w:rPr>
      </w:pPr>
      <w:r w:rsidRPr="0073228D">
        <w:rPr>
          <w:b/>
          <w:bCs/>
          <w:u w:val="single"/>
        </w:rPr>
        <w:t xml:space="preserve">Nåværende </w:t>
      </w:r>
      <w:r w:rsidRPr="0073228D">
        <w:rPr>
          <w:b/>
          <w:bCs/>
          <w:u w:val="single"/>
        </w:rPr>
        <w:t xml:space="preserve">Instruktørordning og </w:t>
      </w:r>
      <w:r w:rsidRPr="0073228D">
        <w:rPr>
          <w:b/>
          <w:bCs/>
          <w:u w:val="single"/>
        </w:rPr>
        <w:t xml:space="preserve">ny </w:t>
      </w:r>
      <w:r w:rsidRPr="0073228D">
        <w:rPr>
          <w:b/>
          <w:bCs/>
          <w:u w:val="single"/>
        </w:rPr>
        <w:t>forbund</w:t>
      </w:r>
      <w:r w:rsidRPr="0073228D">
        <w:rPr>
          <w:b/>
          <w:bCs/>
          <w:u w:val="single"/>
        </w:rPr>
        <w:t>s</w:t>
      </w:r>
      <w:r w:rsidRPr="0073228D">
        <w:rPr>
          <w:b/>
          <w:bCs/>
          <w:u w:val="single"/>
        </w:rPr>
        <w:t>instruktørordning</w:t>
      </w:r>
    </w:p>
    <w:p w14:paraId="6A9D5432" w14:textId="3556F711" w:rsidR="005650A8" w:rsidRPr="0073228D" w:rsidRDefault="005650A8" w:rsidP="0073228D">
      <w:pPr>
        <w:pStyle w:val="Listeavsnitt"/>
        <w:numPr>
          <w:ilvl w:val="0"/>
          <w:numId w:val="10"/>
        </w:numPr>
        <w:spacing w:line="276" w:lineRule="auto"/>
      </w:pPr>
      <w:r w:rsidRPr="0073228D">
        <w:t xml:space="preserve">Ylva informerer. </w:t>
      </w:r>
    </w:p>
    <w:p w14:paraId="1E6D262D" w14:textId="1F50DCC4" w:rsidR="005650A8" w:rsidRPr="0073228D" w:rsidRDefault="005650A8" w:rsidP="0073228D">
      <w:pPr>
        <w:pStyle w:val="Listeavsnitt"/>
        <w:numPr>
          <w:ilvl w:val="0"/>
          <w:numId w:val="10"/>
        </w:numPr>
        <w:spacing w:line="276" w:lineRule="auto"/>
      </w:pPr>
      <w:r w:rsidRPr="0073228D">
        <w:t xml:space="preserve">Tidligere har instruktørordningen vært </w:t>
      </w:r>
      <w:r w:rsidRPr="0073228D">
        <w:t xml:space="preserve">slik at det har vært fylkesinstruktører i hvert fylke på alle </w:t>
      </w:r>
      <w:r w:rsidRPr="0073228D">
        <w:t>fagfelt</w:t>
      </w:r>
      <w:r w:rsidRPr="0073228D">
        <w:t>. Denne ordningen fjernes. Videre blir det sentrale forbundsinstruktører som har</w:t>
      </w:r>
      <w:r w:rsidRPr="0073228D">
        <w:t xml:space="preserve"> ansvar for utdanning og oppdatering av lokalt instruktørkorps i </w:t>
      </w:r>
      <w:proofErr w:type="spellStart"/>
      <w:r w:rsidRPr="0073228D">
        <w:t>NJFF’s</w:t>
      </w:r>
      <w:proofErr w:type="spellEnd"/>
      <w:r w:rsidRPr="0073228D">
        <w:t xml:space="preserve"> lokalforeninger. </w:t>
      </w:r>
      <w:r w:rsidRPr="0073228D">
        <w:t xml:space="preserve">(Flere fylkesinstruktører i Nordland fortsetter, men som forbundsinstruktør). Noen fagområder skal fylket selv fortsatt stå ansvarlig for, deriblant hund. </w:t>
      </w:r>
    </w:p>
    <w:p w14:paraId="2B919BF9" w14:textId="32074D9A" w:rsidR="005650A8" w:rsidRPr="0073228D" w:rsidRDefault="005650A8" w:rsidP="0073228D">
      <w:pPr>
        <w:pStyle w:val="Listeavsnitt"/>
        <w:numPr>
          <w:ilvl w:val="0"/>
          <w:numId w:val="10"/>
        </w:numPr>
        <w:spacing w:line="276" w:lineRule="auto"/>
      </w:pPr>
      <w:r w:rsidRPr="0073228D">
        <w:t xml:space="preserve">Deltageravgiften skal være det samme uansett hvor i landet det er. </w:t>
      </w:r>
    </w:p>
    <w:p w14:paraId="0C1979C0" w14:textId="2B25623F" w:rsidR="005650A8" w:rsidRPr="0073228D" w:rsidRDefault="005650A8" w:rsidP="0073228D">
      <w:pPr>
        <w:pStyle w:val="Listeavsnitt"/>
        <w:numPr>
          <w:ilvl w:val="0"/>
          <w:numId w:val="10"/>
        </w:numPr>
        <w:spacing w:line="276" w:lineRule="auto"/>
      </w:pPr>
      <w:r w:rsidRPr="0073228D">
        <w:t xml:space="preserve">Lokalforeningene må fortsatt sende inn ønske og behov for ulike typer instruktør. Dette er med på </w:t>
      </w:r>
      <w:r w:rsidRPr="0073228D">
        <w:t>å avgjøre</w:t>
      </w:r>
      <w:r w:rsidRPr="0073228D">
        <w:t xml:space="preserve"> hvor kursene blir holdt. </w:t>
      </w:r>
    </w:p>
    <w:p w14:paraId="48606981" w14:textId="19F88292" w:rsidR="005650A8" w:rsidRPr="0073228D" w:rsidRDefault="005650A8" w:rsidP="0073228D">
      <w:pPr>
        <w:pStyle w:val="Listeavsnitt"/>
        <w:numPr>
          <w:ilvl w:val="0"/>
          <w:numId w:val="10"/>
        </w:numPr>
        <w:spacing w:line="276" w:lineRule="auto"/>
      </w:pPr>
      <w:r w:rsidRPr="0073228D">
        <w:t>Mer informasjon</w:t>
      </w:r>
      <w:r w:rsidRPr="0073228D">
        <w:t xml:space="preserve"> </w:t>
      </w:r>
      <w:r w:rsidRPr="0073228D">
        <w:t xml:space="preserve">blir sendt ut til lokalforeningene. </w:t>
      </w:r>
      <w:r w:rsidRPr="0073228D">
        <w:rPr>
          <w:u w:val="single"/>
        </w:rPr>
        <w:t>Viktig</w:t>
      </w:r>
      <w:r w:rsidRPr="0073228D">
        <w:t xml:space="preserve"> at lokalforeningene oppdatere sidene sine slik at </w:t>
      </w:r>
      <w:r w:rsidRPr="0073228D">
        <w:t>e-posten</w:t>
      </w:r>
      <w:r w:rsidRPr="0073228D">
        <w:t xml:space="preserve"> blir sendt til </w:t>
      </w:r>
      <w:r w:rsidRPr="0073228D">
        <w:t xml:space="preserve">de </w:t>
      </w:r>
      <w:r w:rsidRPr="0073228D">
        <w:t>rette person</w:t>
      </w:r>
      <w:r w:rsidRPr="0073228D">
        <w:t>ene.</w:t>
      </w:r>
      <w:r w:rsidRPr="0073228D">
        <w:t xml:space="preserve"> Leder for foreningene og Ylva kan </w:t>
      </w:r>
      <w:r w:rsidRPr="0073228D">
        <w:t xml:space="preserve">endre dette. </w:t>
      </w:r>
      <w:r w:rsidRPr="0073228D">
        <w:t xml:space="preserve">Ta kontakt dersom lokalforeningen skulle plages. </w:t>
      </w:r>
    </w:p>
    <w:p w14:paraId="35BC60E4" w14:textId="77777777" w:rsidR="005650A8" w:rsidRDefault="005650A8" w:rsidP="0073228D">
      <w:pPr>
        <w:spacing w:line="276" w:lineRule="auto"/>
      </w:pPr>
    </w:p>
    <w:p w14:paraId="79B9C18B" w14:textId="77777777" w:rsidR="0073228D" w:rsidRDefault="0073228D" w:rsidP="0073228D">
      <w:pPr>
        <w:spacing w:line="276" w:lineRule="auto"/>
      </w:pPr>
    </w:p>
    <w:p w14:paraId="31B22C9A" w14:textId="77777777" w:rsidR="0073228D" w:rsidRDefault="0073228D" w:rsidP="0073228D">
      <w:pPr>
        <w:spacing w:line="276" w:lineRule="auto"/>
      </w:pPr>
    </w:p>
    <w:p w14:paraId="2F0BBE19" w14:textId="77777777" w:rsidR="0073228D" w:rsidRDefault="0073228D" w:rsidP="0073228D">
      <w:pPr>
        <w:spacing w:line="276" w:lineRule="auto"/>
      </w:pPr>
    </w:p>
    <w:p w14:paraId="441A7759" w14:textId="77777777" w:rsidR="0073228D" w:rsidRDefault="0073228D" w:rsidP="0073228D">
      <w:pPr>
        <w:spacing w:line="276" w:lineRule="auto"/>
      </w:pPr>
    </w:p>
    <w:p w14:paraId="200EE30A" w14:textId="77777777" w:rsidR="0073228D" w:rsidRPr="0073228D" w:rsidRDefault="0073228D" w:rsidP="0073228D">
      <w:pPr>
        <w:spacing w:line="276" w:lineRule="auto"/>
      </w:pPr>
    </w:p>
    <w:p w14:paraId="16DDDB4E" w14:textId="74CE77F5" w:rsidR="005650A8" w:rsidRPr="0073228D" w:rsidRDefault="005650A8" w:rsidP="0073228D">
      <w:pPr>
        <w:spacing w:line="276" w:lineRule="auto"/>
        <w:rPr>
          <w:b/>
          <w:bCs/>
          <w:u w:val="single"/>
        </w:rPr>
      </w:pPr>
      <w:r w:rsidRPr="0073228D">
        <w:rPr>
          <w:b/>
          <w:bCs/>
          <w:u w:val="single"/>
        </w:rPr>
        <w:lastRenderedPageBreak/>
        <w:t xml:space="preserve">Hjemmeside og </w:t>
      </w:r>
      <w:r w:rsidRPr="0073228D">
        <w:rPr>
          <w:b/>
          <w:bCs/>
          <w:u w:val="single"/>
        </w:rPr>
        <w:t>portal</w:t>
      </w:r>
    </w:p>
    <w:p w14:paraId="5832F5F5" w14:textId="014000B0" w:rsidR="005650A8" w:rsidRPr="0073228D" w:rsidRDefault="0073228D" w:rsidP="0073228D">
      <w:pPr>
        <w:pStyle w:val="Listeavsnitt"/>
        <w:numPr>
          <w:ilvl w:val="0"/>
          <w:numId w:val="10"/>
        </w:numPr>
        <w:spacing w:line="276" w:lineRule="auto"/>
      </w:pPr>
      <w:proofErr w:type="spellStart"/>
      <w:r>
        <w:t>Friluftsveileder</w:t>
      </w:r>
      <w:proofErr w:type="spellEnd"/>
      <w:r>
        <w:t xml:space="preserve"> går gjennom </w:t>
      </w:r>
      <w:r w:rsidR="005650A8" w:rsidRPr="0073228D">
        <w:t xml:space="preserve">hjemmesiden. </w:t>
      </w:r>
    </w:p>
    <w:p w14:paraId="3612A1CE" w14:textId="77777777" w:rsidR="005650A8" w:rsidRPr="0073228D" w:rsidRDefault="005650A8" w:rsidP="0073228D">
      <w:pPr>
        <w:spacing w:line="276" w:lineRule="auto"/>
      </w:pPr>
    </w:p>
    <w:p w14:paraId="03D62199" w14:textId="77777777" w:rsidR="005650A8" w:rsidRPr="0073228D" w:rsidRDefault="005650A8" w:rsidP="0073228D">
      <w:pPr>
        <w:spacing w:line="276" w:lineRule="auto"/>
        <w:rPr>
          <w:b/>
          <w:bCs/>
          <w:u w:val="single"/>
        </w:rPr>
      </w:pPr>
      <w:r w:rsidRPr="0073228D">
        <w:rPr>
          <w:b/>
          <w:bCs/>
          <w:u w:val="single"/>
        </w:rPr>
        <w:t>Aktivitetskalender</w:t>
      </w:r>
    </w:p>
    <w:p w14:paraId="48D3A22E" w14:textId="77777777" w:rsidR="005650A8" w:rsidRPr="0073228D" w:rsidRDefault="005650A8" w:rsidP="0073228D">
      <w:pPr>
        <w:pStyle w:val="Listeavsnitt"/>
        <w:numPr>
          <w:ilvl w:val="0"/>
          <w:numId w:val="10"/>
        </w:numPr>
        <w:spacing w:line="276" w:lineRule="auto"/>
      </w:pPr>
      <w:r w:rsidRPr="0073228D">
        <w:t>Jens viser frem aktivitetskalenderen</w:t>
      </w:r>
    </w:p>
    <w:p w14:paraId="7A019001" w14:textId="77777777" w:rsidR="005650A8" w:rsidRPr="0073228D" w:rsidRDefault="005650A8" w:rsidP="0073228D">
      <w:pPr>
        <w:pStyle w:val="Listeavsnitt"/>
        <w:numPr>
          <w:ilvl w:val="0"/>
          <w:numId w:val="10"/>
        </w:numPr>
        <w:spacing w:line="276" w:lineRule="auto"/>
      </w:pPr>
      <w:r w:rsidRPr="0073228D">
        <w:t xml:space="preserve">Gjennomgang av redigering av nettsiden. Dersom noen har behov for utdypende gjennomgang bes de ta kontakt med Jens eller </w:t>
      </w:r>
      <w:proofErr w:type="spellStart"/>
      <w:r w:rsidRPr="0073228D">
        <w:t>NJFFs</w:t>
      </w:r>
      <w:proofErr w:type="spellEnd"/>
      <w:r w:rsidRPr="0073228D">
        <w:t xml:space="preserve"> IT avdeling. </w:t>
      </w:r>
    </w:p>
    <w:p w14:paraId="28FE79A4" w14:textId="77777777" w:rsidR="005650A8" w:rsidRPr="0073228D" w:rsidRDefault="005650A8" w:rsidP="0073228D">
      <w:pPr>
        <w:pStyle w:val="Listeavsnitt"/>
        <w:numPr>
          <w:ilvl w:val="0"/>
          <w:numId w:val="10"/>
        </w:numPr>
        <w:spacing w:line="276" w:lineRule="auto"/>
      </w:pPr>
      <w:r w:rsidRPr="0073228D">
        <w:t xml:space="preserve">Styret i lokalforeningene har mulighet til å redigere sin egen side. </w:t>
      </w:r>
    </w:p>
    <w:p w14:paraId="458D450C" w14:textId="77777777" w:rsidR="005650A8" w:rsidRPr="0073228D" w:rsidRDefault="005650A8" w:rsidP="0073228D">
      <w:pPr>
        <w:pStyle w:val="Listeavsnitt"/>
        <w:numPr>
          <w:ilvl w:val="0"/>
          <w:numId w:val="10"/>
        </w:numPr>
        <w:spacing w:line="276" w:lineRule="auto"/>
      </w:pPr>
      <w:r w:rsidRPr="0073228D">
        <w:t xml:space="preserve">Alle oppfordres til å melde seg inn </w:t>
      </w:r>
      <w:proofErr w:type="spellStart"/>
      <w:r w:rsidRPr="0073228D">
        <w:t>io</w:t>
      </w:r>
      <w:proofErr w:type="spellEnd"/>
      <w:r w:rsidRPr="0073228D">
        <w:t xml:space="preserve"> </w:t>
      </w:r>
      <w:proofErr w:type="spellStart"/>
      <w:r w:rsidRPr="0073228D">
        <w:t>Facebookgruppen</w:t>
      </w:r>
      <w:proofErr w:type="spellEnd"/>
      <w:r w:rsidRPr="0073228D">
        <w:t xml:space="preserve"> </w:t>
      </w:r>
      <w:proofErr w:type="spellStart"/>
      <w:r w:rsidRPr="0073228D">
        <w:t>NJFFportalen</w:t>
      </w:r>
      <w:proofErr w:type="spellEnd"/>
      <w:r w:rsidRPr="0073228D">
        <w:t xml:space="preserve"> (</w:t>
      </w:r>
      <w:hyperlink r:id="rId11" w:history="1">
        <w:r w:rsidRPr="0073228D">
          <w:rPr>
            <w:rStyle w:val="Hyperkobling"/>
          </w:rPr>
          <w:t>https://www.facebook.com/groups/1950786778565532</w:t>
        </w:r>
      </w:hyperlink>
      <w:r w:rsidRPr="0073228D">
        <w:t xml:space="preserve">) </w:t>
      </w:r>
    </w:p>
    <w:p w14:paraId="579EA73D" w14:textId="6BAC39FC" w:rsidR="005650A8" w:rsidRPr="0073228D" w:rsidRDefault="005650A8" w:rsidP="0073228D">
      <w:pPr>
        <w:pStyle w:val="Listeavsnitt"/>
        <w:numPr>
          <w:ilvl w:val="0"/>
          <w:numId w:val="10"/>
        </w:numPr>
        <w:spacing w:line="276" w:lineRule="auto"/>
      </w:pPr>
      <w:r w:rsidRPr="0073228D">
        <w:t xml:space="preserve">Finnes også mange gode </w:t>
      </w:r>
      <w:proofErr w:type="spellStart"/>
      <w:r w:rsidRPr="0073228D">
        <w:t>youtube</w:t>
      </w:r>
      <w:proofErr w:type="spellEnd"/>
      <w:r w:rsidRPr="0073228D">
        <w:t>-</w:t>
      </w:r>
      <w:r w:rsidRPr="0073228D">
        <w:t xml:space="preserve">videoer. </w:t>
      </w:r>
    </w:p>
    <w:p w14:paraId="7C82ACBE" w14:textId="77777777" w:rsidR="005650A8" w:rsidRPr="0073228D" w:rsidRDefault="005650A8" w:rsidP="0073228D">
      <w:pPr>
        <w:pStyle w:val="Listeavsnitt"/>
        <w:numPr>
          <w:ilvl w:val="0"/>
          <w:numId w:val="10"/>
        </w:numPr>
        <w:spacing w:line="276" w:lineRule="auto"/>
      </w:pPr>
      <w:r w:rsidRPr="0073228D">
        <w:t>Se «alt du trenger å vite som tillitsvalg» på min side på njff.no</w:t>
      </w:r>
    </w:p>
    <w:p w14:paraId="3C29F035" w14:textId="77777777" w:rsidR="005650A8" w:rsidRPr="0073228D" w:rsidRDefault="005650A8" w:rsidP="0073228D">
      <w:pPr>
        <w:pStyle w:val="Listeavsnitt"/>
        <w:numPr>
          <w:ilvl w:val="0"/>
          <w:numId w:val="10"/>
        </w:numPr>
        <w:spacing w:line="276" w:lineRule="auto"/>
      </w:pPr>
      <w:r w:rsidRPr="0073228D">
        <w:t xml:space="preserve">Gjennomgang av medlemsliste, kommunikasjon på medlemmer. </w:t>
      </w:r>
    </w:p>
    <w:p w14:paraId="2FF0EC69" w14:textId="77777777" w:rsidR="005650A8" w:rsidRPr="0073228D" w:rsidRDefault="005650A8" w:rsidP="0073228D">
      <w:pPr>
        <w:pStyle w:val="Listeavsnitt"/>
        <w:numPr>
          <w:ilvl w:val="0"/>
          <w:numId w:val="10"/>
        </w:numPr>
        <w:spacing w:line="276" w:lineRule="auto"/>
      </w:pPr>
      <w:r w:rsidRPr="0073228D">
        <w:t xml:space="preserve">Presisering Årsmøtedokumenter regnes ikke som </w:t>
      </w:r>
      <w:proofErr w:type="spellStart"/>
      <w:r w:rsidRPr="0073228D">
        <w:t>markesføring</w:t>
      </w:r>
      <w:proofErr w:type="spellEnd"/>
      <w:r w:rsidRPr="0073228D">
        <w:t>.</w:t>
      </w:r>
    </w:p>
    <w:p w14:paraId="48AA32BD" w14:textId="77777777" w:rsidR="005650A8" w:rsidRPr="0073228D" w:rsidRDefault="005650A8" w:rsidP="0073228D">
      <w:pPr>
        <w:pStyle w:val="Listeavsnitt"/>
        <w:spacing w:line="276" w:lineRule="auto"/>
      </w:pPr>
    </w:p>
    <w:p w14:paraId="44695826" w14:textId="77777777" w:rsidR="005650A8" w:rsidRPr="0073228D" w:rsidRDefault="005650A8" w:rsidP="0073228D">
      <w:pPr>
        <w:spacing w:line="276" w:lineRule="auto"/>
        <w:rPr>
          <w:b/>
          <w:bCs/>
        </w:rPr>
      </w:pPr>
      <w:proofErr w:type="spellStart"/>
      <w:r w:rsidRPr="0073228D">
        <w:rPr>
          <w:b/>
          <w:bCs/>
        </w:rPr>
        <w:t>Letsreg</w:t>
      </w:r>
      <w:proofErr w:type="spellEnd"/>
      <w:r w:rsidRPr="0073228D">
        <w:rPr>
          <w:b/>
          <w:bCs/>
        </w:rPr>
        <w:t>:</w:t>
      </w:r>
    </w:p>
    <w:p w14:paraId="18677B54" w14:textId="77777777" w:rsidR="005650A8" w:rsidRPr="0073228D" w:rsidRDefault="005650A8" w:rsidP="0073228D">
      <w:pPr>
        <w:pStyle w:val="Listeavsnitt"/>
        <w:numPr>
          <w:ilvl w:val="0"/>
          <w:numId w:val="10"/>
        </w:numPr>
        <w:spacing w:line="276" w:lineRule="auto"/>
      </w:pPr>
      <w:r w:rsidRPr="0073228D">
        <w:t>Påmelding, betaling og alt i samme system. Lett for både arrangør og deltagere</w:t>
      </w:r>
    </w:p>
    <w:p w14:paraId="54F310F8" w14:textId="77777777" w:rsidR="005650A8" w:rsidRPr="0073228D" w:rsidRDefault="005650A8" w:rsidP="0073228D">
      <w:pPr>
        <w:spacing w:line="276" w:lineRule="auto"/>
      </w:pPr>
    </w:p>
    <w:p w14:paraId="0BDED091" w14:textId="77777777" w:rsidR="005650A8" w:rsidRPr="0073228D" w:rsidRDefault="005650A8" w:rsidP="0073228D">
      <w:pPr>
        <w:spacing w:line="276" w:lineRule="auto"/>
        <w:rPr>
          <w:b/>
          <w:bCs/>
          <w:u w:val="single"/>
        </w:rPr>
      </w:pPr>
      <w:r w:rsidRPr="0073228D">
        <w:rPr>
          <w:b/>
          <w:bCs/>
          <w:u w:val="single"/>
        </w:rPr>
        <w:t>Søknadsmuligheter:</w:t>
      </w:r>
    </w:p>
    <w:p w14:paraId="7DF3EF50" w14:textId="77777777" w:rsidR="005650A8" w:rsidRPr="0073228D" w:rsidRDefault="005650A8" w:rsidP="0073228D">
      <w:pPr>
        <w:pStyle w:val="Listeavsnitt"/>
        <w:numPr>
          <w:ilvl w:val="0"/>
          <w:numId w:val="10"/>
        </w:numPr>
        <w:spacing w:line="276" w:lineRule="auto"/>
      </w:pPr>
      <w:r w:rsidRPr="0073228D">
        <w:t>Søknadsportalen (</w:t>
      </w:r>
      <w:hyperlink r:id="rId12" w:history="1">
        <w:r w:rsidRPr="0073228D">
          <w:rPr>
            <w:rStyle w:val="Hyperkobling"/>
          </w:rPr>
          <w:t>https://www.njff.no/njff-organisasjonen/tillitsvalgt/soknadsportalen</w:t>
        </w:r>
      </w:hyperlink>
      <w:r w:rsidRPr="0073228D">
        <w:t>)</w:t>
      </w:r>
    </w:p>
    <w:p w14:paraId="74ACFE24" w14:textId="77777777" w:rsidR="005650A8" w:rsidRPr="0073228D" w:rsidRDefault="005650A8" w:rsidP="0073228D">
      <w:pPr>
        <w:spacing w:line="276" w:lineRule="auto"/>
      </w:pPr>
    </w:p>
    <w:p w14:paraId="2B9EA237" w14:textId="466D993B" w:rsidR="005650A8" w:rsidRPr="0073228D" w:rsidRDefault="005650A8" w:rsidP="0073228D">
      <w:pPr>
        <w:spacing w:line="276" w:lineRule="auto"/>
      </w:pPr>
      <w:proofErr w:type="spellStart"/>
      <w:r w:rsidRPr="0073228D">
        <w:t>NJFF</w:t>
      </w:r>
      <w:proofErr w:type="spellEnd"/>
      <w:r w:rsidRPr="0073228D">
        <w:t xml:space="preserve"> Nordland: H</w:t>
      </w:r>
      <w:r w:rsidRPr="0073228D">
        <w:t>e</w:t>
      </w:r>
      <w:r w:rsidRPr="0073228D">
        <w:t xml:space="preserve">r finnes en knapp for å melde inn behov for kurs for lokalforeningene. </w:t>
      </w:r>
    </w:p>
    <w:p w14:paraId="06B9A32F" w14:textId="015CCDB6" w:rsidR="005650A8" w:rsidRPr="0073228D" w:rsidRDefault="005650A8" w:rsidP="0073228D">
      <w:pPr>
        <w:spacing w:line="276" w:lineRule="auto"/>
      </w:pPr>
      <w:r w:rsidRPr="0073228D">
        <w:t>(</w:t>
      </w:r>
      <w:hyperlink r:id="rId13" w:history="1">
        <w:r w:rsidRPr="0073228D">
          <w:rPr>
            <w:rStyle w:val="Hyperkobling"/>
          </w:rPr>
          <w:t>https://www.njff.no/nordland</w:t>
        </w:r>
      </w:hyperlink>
      <w:r w:rsidRPr="0073228D">
        <w:t>)</w:t>
      </w:r>
    </w:p>
    <w:p w14:paraId="6BBE95DA" w14:textId="77777777" w:rsidR="005650A8" w:rsidRPr="0073228D" w:rsidRDefault="005650A8" w:rsidP="0073228D">
      <w:pPr>
        <w:spacing w:line="276" w:lineRule="auto"/>
      </w:pPr>
    </w:p>
    <w:p w14:paraId="7FC1EA79" w14:textId="77777777" w:rsidR="005650A8" w:rsidRPr="0073228D" w:rsidRDefault="005650A8" w:rsidP="0073228D">
      <w:pPr>
        <w:spacing w:line="276" w:lineRule="auto"/>
      </w:pPr>
    </w:p>
    <w:p w14:paraId="3EC250D5" w14:textId="77777777" w:rsidR="005650A8" w:rsidRPr="0073228D" w:rsidRDefault="005650A8" w:rsidP="0073228D">
      <w:pPr>
        <w:spacing w:line="276" w:lineRule="auto"/>
      </w:pPr>
    </w:p>
    <w:p w14:paraId="3FA3C6FB" w14:textId="77777777" w:rsidR="005650A8" w:rsidRPr="0073228D" w:rsidRDefault="005650A8" w:rsidP="0073228D">
      <w:pPr>
        <w:spacing w:line="276" w:lineRule="auto"/>
        <w:rPr>
          <w:b/>
          <w:bCs/>
          <w:u w:val="single"/>
        </w:rPr>
      </w:pPr>
      <w:proofErr w:type="spellStart"/>
      <w:r w:rsidRPr="0073228D">
        <w:rPr>
          <w:b/>
          <w:bCs/>
          <w:u w:val="single"/>
        </w:rPr>
        <w:t>FNF</w:t>
      </w:r>
      <w:proofErr w:type="spellEnd"/>
      <w:r w:rsidRPr="0073228D">
        <w:rPr>
          <w:b/>
          <w:bCs/>
          <w:u w:val="single"/>
        </w:rPr>
        <w:t xml:space="preserve"> Forum </w:t>
      </w:r>
    </w:p>
    <w:p w14:paraId="09156F97" w14:textId="7EED27E3" w:rsidR="005650A8" w:rsidRPr="0073228D" w:rsidRDefault="00E674B4" w:rsidP="0073228D">
      <w:pPr>
        <w:pStyle w:val="Listeavsnitt"/>
        <w:numPr>
          <w:ilvl w:val="0"/>
          <w:numId w:val="10"/>
        </w:numPr>
        <w:spacing w:line="276" w:lineRule="auto"/>
      </w:pPr>
      <w:r w:rsidRPr="0073228D">
        <w:t>F</w:t>
      </w:r>
      <w:r w:rsidR="005650A8" w:rsidRPr="0073228D">
        <w:t>orum</w:t>
      </w:r>
      <w:r w:rsidRPr="0073228D">
        <w:t xml:space="preserve"> for natur og friluftsliv (</w:t>
      </w:r>
      <w:proofErr w:type="spellStart"/>
      <w:r w:rsidRPr="0073228D">
        <w:t>FNF</w:t>
      </w:r>
      <w:proofErr w:type="spellEnd"/>
      <w:r w:rsidRPr="0073228D">
        <w:t>) Nordland er et samarbeidsnettverk for 14 natur- og friluftsorganisasjonene i regionen.</w:t>
      </w:r>
    </w:p>
    <w:p w14:paraId="1666B69F" w14:textId="3F44649F" w:rsidR="005650A8" w:rsidRPr="0073228D" w:rsidRDefault="005650A8" w:rsidP="0073228D">
      <w:pPr>
        <w:pStyle w:val="Listeavsnitt"/>
        <w:numPr>
          <w:ilvl w:val="0"/>
          <w:numId w:val="10"/>
        </w:numPr>
        <w:spacing w:line="276" w:lineRule="auto"/>
      </w:pPr>
      <w:proofErr w:type="spellStart"/>
      <w:r w:rsidRPr="0073228D">
        <w:t>NJFF</w:t>
      </w:r>
      <w:proofErr w:type="spellEnd"/>
      <w:r w:rsidRPr="0073228D">
        <w:t xml:space="preserve"> Nordland er representert de</w:t>
      </w:r>
      <w:r w:rsidR="00E674B4" w:rsidRPr="0073228D">
        <w:t xml:space="preserve">r, og frilufts veileder Jens Pedersen sitter pr nå som leder. </w:t>
      </w:r>
    </w:p>
    <w:p w14:paraId="7D789F2A" w14:textId="14C24166" w:rsidR="005650A8" w:rsidRPr="0073228D" w:rsidRDefault="005650A8" w:rsidP="0073228D">
      <w:pPr>
        <w:pStyle w:val="Listeavsnitt"/>
        <w:numPr>
          <w:ilvl w:val="0"/>
          <w:numId w:val="10"/>
        </w:numPr>
        <w:spacing w:line="276" w:lineRule="auto"/>
      </w:pPr>
      <w:r w:rsidRPr="0073228D">
        <w:t xml:space="preserve">Dersom </w:t>
      </w:r>
      <w:r w:rsidR="00E674B4" w:rsidRPr="0073228D">
        <w:t xml:space="preserve">lokalforeninger har relevante </w:t>
      </w:r>
      <w:r w:rsidRPr="0073228D">
        <w:t xml:space="preserve">saker </w:t>
      </w:r>
      <w:r w:rsidR="00E674B4" w:rsidRPr="0073228D">
        <w:t xml:space="preserve">som en opplever er </w:t>
      </w:r>
      <w:r w:rsidRPr="0073228D">
        <w:t>for store for en lokalforening</w:t>
      </w:r>
      <w:r w:rsidR="00E674B4" w:rsidRPr="0073228D">
        <w:t xml:space="preserve"> å håndtere/uttale seg om</w:t>
      </w:r>
      <w:r w:rsidRPr="0073228D">
        <w:t xml:space="preserve"> kan både </w:t>
      </w:r>
      <w:proofErr w:type="spellStart"/>
      <w:r w:rsidR="00E674B4" w:rsidRPr="0073228D">
        <w:t>NJFF</w:t>
      </w:r>
      <w:proofErr w:type="spellEnd"/>
      <w:r w:rsidR="00E674B4" w:rsidRPr="0073228D">
        <w:t xml:space="preserve"> </w:t>
      </w:r>
      <w:r w:rsidRPr="0073228D">
        <w:t>Nor</w:t>
      </w:r>
      <w:r w:rsidR="00E674B4" w:rsidRPr="0073228D">
        <w:t>d</w:t>
      </w:r>
      <w:r w:rsidRPr="0073228D">
        <w:t xml:space="preserve">land og </w:t>
      </w:r>
      <w:proofErr w:type="spellStart"/>
      <w:r w:rsidRPr="0073228D">
        <w:t>FNF</w:t>
      </w:r>
      <w:proofErr w:type="spellEnd"/>
      <w:r w:rsidRPr="0073228D">
        <w:t xml:space="preserve"> hjelpe til. </w:t>
      </w:r>
    </w:p>
    <w:p w14:paraId="177F114F" w14:textId="77777777" w:rsidR="005650A8" w:rsidRPr="0073228D" w:rsidRDefault="005650A8" w:rsidP="0073228D">
      <w:pPr>
        <w:spacing w:line="276" w:lineRule="auto"/>
      </w:pPr>
    </w:p>
    <w:p w14:paraId="00C7D1B4" w14:textId="77777777" w:rsidR="005650A8" w:rsidRPr="0073228D" w:rsidRDefault="005650A8" w:rsidP="0073228D">
      <w:pPr>
        <w:spacing w:line="276" w:lineRule="auto"/>
      </w:pPr>
    </w:p>
    <w:p w14:paraId="0CC49D3E" w14:textId="77777777" w:rsidR="005650A8" w:rsidRPr="0073228D" w:rsidRDefault="005650A8" w:rsidP="0073228D">
      <w:pPr>
        <w:spacing w:line="276" w:lineRule="auto"/>
        <w:rPr>
          <w:b/>
          <w:bCs/>
          <w:u w:val="single"/>
        </w:rPr>
      </w:pPr>
      <w:r w:rsidRPr="0073228D">
        <w:rPr>
          <w:b/>
          <w:bCs/>
          <w:u w:val="single"/>
        </w:rPr>
        <w:t>Planlegge videre møter</w:t>
      </w:r>
    </w:p>
    <w:p w14:paraId="6DD10580" w14:textId="6331EDF3" w:rsidR="005650A8" w:rsidRPr="0073228D" w:rsidRDefault="00E674B4" w:rsidP="0073228D">
      <w:pPr>
        <w:pStyle w:val="Listeavsnitt"/>
        <w:numPr>
          <w:ilvl w:val="0"/>
          <w:numId w:val="10"/>
        </w:numPr>
        <w:spacing w:line="276" w:lineRule="auto"/>
      </w:pPr>
      <w:r w:rsidRPr="0073228D">
        <w:t xml:space="preserve">Ylva informerer om tanken bak møtene med lokalforeningene. </w:t>
      </w:r>
    </w:p>
    <w:p w14:paraId="06CCEAC3" w14:textId="77777777" w:rsidR="005650A8" w:rsidRPr="0073228D" w:rsidRDefault="005650A8" w:rsidP="0073228D">
      <w:pPr>
        <w:pStyle w:val="Listeavsnitt"/>
        <w:numPr>
          <w:ilvl w:val="0"/>
          <w:numId w:val="10"/>
        </w:numPr>
        <w:spacing w:line="276" w:lineRule="auto"/>
      </w:pPr>
      <w:r w:rsidRPr="0073228D">
        <w:t>Hvordan skal møtene settes opp på?</w:t>
      </w:r>
    </w:p>
    <w:p w14:paraId="7E57023E" w14:textId="578AA15E" w:rsidR="005650A8" w:rsidRPr="0073228D" w:rsidRDefault="005650A8" w:rsidP="0073228D">
      <w:pPr>
        <w:pStyle w:val="Listeavsnitt"/>
        <w:numPr>
          <w:ilvl w:val="1"/>
          <w:numId w:val="10"/>
        </w:numPr>
        <w:spacing w:line="276" w:lineRule="auto"/>
      </w:pPr>
      <w:r w:rsidRPr="0073228D">
        <w:t>Lavterskelmøte med lokallagene digitalt</w:t>
      </w:r>
      <w:r w:rsidR="00E674B4" w:rsidRPr="0073228D">
        <w:t>, tanken er å gjennomføre dette</w:t>
      </w:r>
      <w:r w:rsidRPr="0073228D">
        <w:t xml:space="preserve"> 4 ganger i året. </w:t>
      </w:r>
    </w:p>
    <w:p w14:paraId="6AFE08B2" w14:textId="46440DA4" w:rsidR="005650A8" w:rsidRPr="0073228D" w:rsidRDefault="00E674B4" w:rsidP="0073228D">
      <w:pPr>
        <w:pStyle w:val="Listeavsnitt"/>
        <w:numPr>
          <w:ilvl w:val="1"/>
          <w:numId w:val="10"/>
        </w:numPr>
        <w:spacing w:line="276" w:lineRule="auto"/>
      </w:pPr>
      <w:r w:rsidRPr="0073228D">
        <w:t>Tankene bak møtet er at det skal være en møteplass regionstyret skal få gitt</w:t>
      </w:r>
      <w:r w:rsidR="005650A8" w:rsidRPr="0073228D">
        <w:t xml:space="preserve"> ut </w:t>
      </w:r>
      <w:r w:rsidRPr="0073228D">
        <w:t>informasjon</w:t>
      </w:r>
      <w:r w:rsidR="005650A8" w:rsidRPr="0073228D">
        <w:t xml:space="preserve"> </w:t>
      </w:r>
      <w:r w:rsidRPr="0073228D">
        <w:t xml:space="preserve">til lokalforeningene, </w:t>
      </w:r>
      <w:r w:rsidR="005650A8" w:rsidRPr="0073228D">
        <w:t>og</w:t>
      </w:r>
      <w:r w:rsidRPr="0073228D">
        <w:t xml:space="preserve"> at lokalforeningene skal ha</w:t>
      </w:r>
      <w:r w:rsidR="005650A8" w:rsidRPr="0073228D">
        <w:t xml:space="preserve"> mulighet for å ta opp ting i </w:t>
      </w:r>
      <w:r w:rsidRPr="0073228D">
        <w:t>plenum</w:t>
      </w:r>
      <w:r w:rsidR="005650A8" w:rsidRPr="0073228D">
        <w:t xml:space="preserve">. </w:t>
      </w:r>
    </w:p>
    <w:p w14:paraId="2EA07E64" w14:textId="77777777" w:rsidR="005650A8" w:rsidRPr="0073228D" w:rsidRDefault="005650A8" w:rsidP="0073228D">
      <w:pPr>
        <w:pStyle w:val="Listeavsnitt"/>
        <w:numPr>
          <w:ilvl w:val="1"/>
          <w:numId w:val="10"/>
        </w:numPr>
        <w:spacing w:line="276" w:lineRule="auto"/>
      </w:pPr>
      <w:r w:rsidRPr="0073228D">
        <w:t xml:space="preserve">Erfaringsutveksling </w:t>
      </w:r>
    </w:p>
    <w:p w14:paraId="23AB145F" w14:textId="77777777" w:rsidR="00E674B4" w:rsidRPr="0073228D" w:rsidRDefault="00E674B4" w:rsidP="0073228D">
      <w:pPr>
        <w:pStyle w:val="Listeavsnitt"/>
        <w:spacing w:line="276" w:lineRule="auto"/>
        <w:ind w:left="1440"/>
      </w:pPr>
    </w:p>
    <w:p w14:paraId="5E1D8131" w14:textId="77777777" w:rsidR="005650A8" w:rsidRPr="0073228D" w:rsidRDefault="005650A8" w:rsidP="0073228D">
      <w:pPr>
        <w:pStyle w:val="Listeavsnitt"/>
        <w:numPr>
          <w:ilvl w:val="0"/>
          <w:numId w:val="10"/>
        </w:numPr>
        <w:spacing w:line="276" w:lineRule="auto"/>
      </w:pPr>
      <w:r w:rsidRPr="0073228D">
        <w:t xml:space="preserve">Hva tenker lokalforeningene? </w:t>
      </w:r>
    </w:p>
    <w:p w14:paraId="2CF21DDA" w14:textId="77777777" w:rsidR="005650A8" w:rsidRPr="0073228D" w:rsidRDefault="005650A8" w:rsidP="0073228D">
      <w:pPr>
        <w:pStyle w:val="Listeavsnitt"/>
        <w:numPr>
          <w:ilvl w:val="1"/>
          <w:numId w:val="10"/>
        </w:numPr>
        <w:spacing w:line="276" w:lineRule="auto"/>
      </w:pPr>
      <w:r w:rsidRPr="0073228D">
        <w:t xml:space="preserve">Flere setter pris på dette og tenker det er positivt. </w:t>
      </w:r>
    </w:p>
    <w:p w14:paraId="5F7000FF" w14:textId="77777777" w:rsidR="005650A8" w:rsidRPr="0073228D" w:rsidRDefault="005650A8" w:rsidP="0073228D">
      <w:pPr>
        <w:pStyle w:val="Listeavsnitt"/>
        <w:numPr>
          <w:ilvl w:val="1"/>
          <w:numId w:val="10"/>
        </w:numPr>
        <w:spacing w:line="276" w:lineRule="auto"/>
      </w:pPr>
      <w:r w:rsidRPr="0073228D">
        <w:t>Styret oppfordres til å oppdatere hjemmesiden</w:t>
      </w:r>
    </w:p>
    <w:p w14:paraId="66E31771" w14:textId="77777777" w:rsidR="005650A8" w:rsidRPr="0073228D" w:rsidRDefault="005650A8" w:rsidP="0073228D">
      <w:pPr>
        <w:spacing w:line="276" w:lineRule="auto"/>
      </w:pPr>
    </w:p>
    <w:p w14:paraId="31073DF7" w14:textId="77777777" w:rsidR="005650A8" w:rsidRPr="0073228D" w:rsidRDefault="005650A8" w:rsidP="0073228D">
      <w:pPr>
        <w:spacing w:line="276" w:lineRule="auto"/>
        <w:rPr>
          <w:b/>
          <w:bCs/>
          <w:u w:val="single"/>
        </w:rPr>
      </w:pPr>
    </w:p>
    <w:p w14:paraId="7DE1067E" w14:textId="77777777" w:rsidR="005650A8" w:rsidRPr="0073228D" w:rsidRDefault="005650A8" w:rsidP="0073228D">
      <w:pPr>
        <w:spacing w:line="276" w:lineRule="auto"/>
      </w:pPr>
      <w:r w:rsidRPr="0073228D">
        <w:rPr>
          <w:b/>
          <w:bCs/>
          <w:u w:val="single"/>
        </w:rPr>
        <w:t>Friluftslivets år 2025</w:t>
      </w:r>
      <w:r w:rsidRPr="0073228D">
        <w:rPr>
          <w:b/>
          <w:bCs/>
        </w:rPr>
        <w:t xml:space="preserve"> (</w:t>
      </w:r>
      <w:hyperlink r:id="rId14" w:history="1">
        <w:r w:rsidRPr="0073228D">
          <w:rPr>
            <w:rStyle w:val="Hyperkobling"/>
            <w:b/>
            <w:bCs/>
          </w:rPr>
          <w:t>https://friluftslivetsar.no/</w:t>
        </w:r>
      </w:hyperlink>
      <w:r w:rsidRPr="0073228D">
        <w:rPr>
          <w:b/>
          <w:bCs/>
        </w:rPr>
        <w:t xml:space="preserve">) </w:t>
      </w:r>
    </w:p>
    <w:p w14:paraId="3CC300D7" w14:textId="77777777" w:rsidR="005650A8" w:rsidRPr="0073228D" w:rsidRDefault="005650A8" w:rsidP="0073228D">
      <w:pPr>
        <w:pStyle w:val="Listeavsnitt"/>
        <w:numPr>
          <w:ilvl w:val="0"/>
          <w:numId w:val="10"/>
        </w:numPr>
        <w:spacing w:line="276" w:lineRule="auto"/>
      </w:pPr>
      <w:r w:rsidRPr="0073228D">
        <w:t>Norsk friluftsliv</w:t>
      </w:r>
    </w:p>
    <w:p w14:paraId="200415B1" w14:textId="5E398F51" w:rsidR="005650A8" w:rsidRPr="0073228D" w:rsidRDefault="005650A8" w:rsidP="0073228D">
      <w:pPr>
        <w:pStyle w:val="Listeavsnitt"/>
        <w:numPr>
          <w:ilvl w:val="0"/>
          <w:numId w:val="10"/>
        </w:numPr>
        <w:spacing w:line="276" w:lineRule="auto"/>
      </w:pPr>
      <w:r w:rsidRPr="0073228D">
        <w:t>Sist</w:t>
      </w:r>
      <w:r w:rsidR="00E674B4" w:rsidRPr="0073228D">
        <w:t xml:space="preserve"> arrangert</w:t>
      </w:r>
      <w:r w:rsidRPr="0073228D">
        <w:t xml:space="preserve"> i 2015</w:t>
      </w:r>
    </w:p>
    <w:p w14:paraId="57C0FC1E" w14:textId="77777777" w:rsidR="005650A8" w:rsidRPr="0073228D" w:rsidRDefault="005650A8" w:rsidP="0073228D">
      <w:pPr>
        <w:pStyle w:val="Listeavsnitt"/>
        <w:numPr>
          <w:ilvl w:val="0"/>
          <w:numId w:val="10"/>
        </w:numPr>
        <w:spacing w:line="276" w:lineRule="auto"/>
      </w:pPr>
      <w:r w:rsidRPr="0073228D">
        <w:t xml:space="preserve">18 </w:t>
      </w:r>
      <w:proofErr w:type="gramStart"/>
      <w:r w:rsidRPr="0073228D">
        <w:t>Januar</w:t>
      </w:r>
      <w:proofErr w:type="gramEnd"/>
      <w:r w:rsidRPr="0073228D">
        <w:t xml:space="preserve"> «Hele Norge båler»</w:t>
      </w:r>
    </w:p>
    <w:p w14:paraId="2194FC6B" w14:textId="77777777" w:rsidR="005650A8" w:rsidRPr="0073228D" w:rsidRDefault="005650A8" w:rsidP="0073228D">
      <w:pPr>
        <w:pStyle w:val="Listeavsnitt"/>
        <w:numPr>
          <w:ilvl w:val="0"/>
          <w:numId w:val="10"/>
        </w:numPr>
        <w:spacing w:line="276" w:lineRule="auto"/>
      </w:pPr>
      <w:r w:rsidRPr="0073228D">
        <w:t>Konseptet er at vi skal være mer synligere sammen</w:t>
      </w:r>
    </w:p>
    <w:p w14:paraId="6BA44F76" w14:textId="5199F228" w:rsidR="005650A8" w:rsidRPr="0073228D" w:rsidRDefault="005650A8" w:rsidP="0073228D">
      <w:pPr>
        <w:pStyle w:val="Listeavsnitt"/>
        <w:numPr>
          <w:ilvl w:val="0"/>
          <w:numId w:val="10"/>
        </w:numPr>
        <w:spacing w:line="276" w:lineRule="auto"/>
      </w:pPr>
      <w:r w:rsidRPr="0073228D">
        <w:lastRenderedPageBreak/>
        <w:t xml:space="preserve">Foreningene bes se på mulighet til arrangement 18 </w:t>
      </w:r>
      <w:r w:rsidR="0073228D" w:rsidRPr="0073228D">
        <w:t>januar</w:t>
      </w:r>
      <w:r w:rsidR="0073228D">
        <w:t xml:space="preserve"> 2025</w:t>
      </w:r>
      <w:r w:rsidRPr="0073228D">
        <w:t xml:space="preserve">, </w:t>
      </w:r>
      <w:proofErr w:type="spellStart"/>
      <w:r w:rsidRPr="0073228D">
        <w:t>NJFF</w:t>
      </w:r>
      <w:proofErr w:type="spellEnd"/>
      <w:r w:rsidR="00E674B4" w:rsidRPr="0073228D">
        <w:t xml:space="preserve"> </w:t>
      </w:r>
      <w:r w:rsidRPr="0073228D">
        <w:t xml:space="preserve">Nordland ønsker å bli invitert slik at vi kan delta på mest mulig av disse. </w:t>
      </w:r>
    </w:p>
    <w:p w14:paraId="5DB377A6" w14:textId="5195180C" w:rsidR="00E674B4" w:rsidRPr="0073228D" w:rsidRDefault="005650A8" w:rsidP="0073228D">
      <w:pPr>
        <w:pStyle w:val="Listeavsnitt"/>
        <w:numPr>
          <w:ilvl w:val="0"/>
          <w:numId w:val="10"/>
        </w:numPr>
        <w:spacing w:line="276" w:lineRule="auto"/>
      </w:pPr>
      <w:proofErr w:type="spellStart"/>
      <w:r w:rsidRPr="0073228D">
        <w:t>NJFF</w:t>
      </w:r>
      <w:proofErr w:type="spellEnd"/>
      <w:r w:rsidRPr="0073228D">
        <w:t xml:space="preserve"> søknadsmuligheter med midler. Forespeilt høsten 2025. </w:t>
      </w:r>
      <w:r w:rsidR="00E674B4" w:rsidRPr="0073228D">
        <w:t>(</w:t>
      </w:r>
      <w:hyperlink r:id="rId15" w:history="1">
        <w:r w:rsidR="00E674B4" w:rsidRPr="0073228D">
          <w:rPr>
            <w:rStyle w:val="Hyperkobling"/>
          </w:rPr>
          <w:t>https://www.njff.no/foreningsinformasjon/2025-er-friluftslivets-ar-og-det-er-mulig-a-soke-midler</w:t>
        </w:r>
      </w:hyperlink>
      <w:r w:rsidR="00E674B4" w:rsidRPr="0073228D">
        <w:t>)</w:t>
      </w:r>
    </w:p>
    <w:p w14:paraId="046FB14A" w14:textId="77777777" w:rsidR="00E674B4" w:rsidRPr="0073228D" w:rsidRDefault="00E674B4" w:rsidP="0073228D">
      <w:pPr>
        <w:pStyle w:val="Listeavsnitt"/>
        <w:numPr>
          <w:ilvl w:val="0"/>
          <w:numId w:val="10"/>
        </w:numPr>
        <w:spacing w:line="276" w:lineRule="auto"/>
      </w:pPr>
    </w:p>
    <w:p w14:paraId="46C35B71" w14:textId="77777777" w:rsidR="005650A8" w:rsidRPr="0073228D" w:rsidRDefault="005650A8" w:rsidP="0073228D">
      <w:pPr>
        <w:spacing w:line="276" w:lineRule="auto"/>
      </w:pPr>
    </w:p>
    <w:p w14:paraId="4F97D079" w14:textId="77777777" w:rsidR="005650A8" w:rsidRPr="0073228D" w:rsidRDefault="005650A8" w:rsidP="0073228D">
      <w:pPr>
        <w:spacing w:line="276" w:lineRule="auto"/>
        <w:rPr>
          <w:b/>
          <w:bCs/>
          <w:u w:val="single"/>
        </w:rPr>
      </w:pPr>
      <w:r w:rsidRPr="0073228D">
        <w:rPr>
          <w:b/>
          <w:bCs/>
          <w:u w:val="single"/>
        </w:rPr>
        <w:t>Kandidater til utvalgene</w:t>
      </w:r>
    </w:p>
    <w:p w14:paraId="0E25844E" w14:textId="77777777" w:rsidR="005650A8" w:rsidRPr="0073228D" w:rsidRDefault="005650A8" w:rsidP="0073228D">
      <w:pPr>
        <w:pStyle w:val="Listeavsnitt"/>
        <w:numPr>
          <w:ilvl w:val="0"/>
          <w:numId w:val="10"/>
        </w:numPr>
        <w:spacing w:line="276" w:lineRule="auto"/>
      </w:pPr>
      <w:r w:rsidRPr="0073228D">
        <w:t>Skal utvalgsmedlemmene velges på årsmøtet?</w:t>
      </w:r>
    </w:p>
    <w:p w14:paraId="50516FB7" w14:textId="77777777" w:rsidR="005650A8" w:rsidRPr="0073228D" w:rsidRDefault="005650A8" w:rsidP="0073228D">
      <w:pPr>
        <w:pStyle w:val="Listeavsnitt"/>
        <w:numPr>
          <w:ilvl w:val="1"/>
          <w:numId w:val="10"/>
        </w:numPr>
        <w:spacing w:line="276" w:lineRule="auto"/>
      </w:pPr>
      <w:r w:rsidRPr="0073228D">
        <w:t xml:space="preserve">Utvalgslederne syntes ofte det er vanskelig å skal velge disse selv. </w:t>
      </w:r>
    </w:p>
    <w:p w14:paraId="5F378EFA" w14:textId="77777777" w:rsidR="005650A8" w:rsidRPr="0073228D" w:rsidRDefault="005650A8" w:rsidP="0073228D">
      <w:pPr>
        <w:pStyle w:val="Listeavsnitt"/>
        <w:numPr>
          <w:ilvl w:val="1"/>
          <w:numId w:val="10"/>
        </w:numPr>
        <w:spacing w:line="276" w:lineRule="auto"/>
      </w:pPr>
      <w:r w:rsidRPr="0073228D">
        <w:t xml:space="preserve">Lokalforeningene må da få opp og frem de medlemmene de har som er egnet til de ulike utvalgene. </w:t>
      </w:r>
    </w:p>
    <w:p w14:paraId="7175024E" w14:textId="77777777" w:rsidR="005650A8" w:rsidRPr="0073228D" w:rsidRDefault="005650A8" w:rsidP="0073228D">
      <w:pPr>
        <w:pStyle w:val="Listeavsnitt"/>
        <w:numPr>
          <w:ilvl w:val="0"/>
          <w:numId w:val="10"/>
        </w:numPr>
        <w:spacing w:line="276" w:lineRule="auto"/>
      </w:pPr>
      <w:r w:rsidRPr="0073228D">
        <w:t>Utfordrende å skaffe verv</w:t>
      </w:r>
    </w:p>
    <w:p w14:paraId="30E66359" w14:textId="77777777" w:rsidR="005650A8" w:rsidRPr="0073228D" w:rsidRDefault="005650A8" w:rsidP="0073228D">
      <w:pPr>
        <w:pStyle w:val="Listeavsnitt"/>
        <w:numPr>
          <w:ilvl w:val="0"/>
          <w:numId w:val="10"/>
        </w:numPr>
        <w:spacing w:line="276" w:lineRule="auto"/>
      </w:pPr>
      <w:r w:rsidRPr="0073228D">
        <w:t>Geografi fordeling bør forsøkes å tas hensyn til, men det viktigste er at man får tak i de rette engasjerte personene.</w:t>
      </w:r>
    </w:p>
    <w:p w14:paraId="117E0E4C" w14:textId="77777777" w:rsidR="005650A8" w:rsidRPr="0073228D" w:rsidRDefault="005650A8" w:rsidP="0073228D">
      <w:pPr>
        <w:spacing w:line="276" w:lineRule="auto"/>
      </w:pPr>
    </w:p>
    <w:p w14:paraId="2BF73F98" w14:textId="77777777" w:rsidR="005650A8" w:rsidRPr="0073228D" w:rsidRDefault="005650A8" w:rsidP="0073228D">
      <w:pPr>
        <w:spacing w:line="276" w:lineRule="auto"/>
        <w:rPr>
          <w:b/>
          <w:bCs/>
          <w:u w:val="single"/>
        </w:rPr>
      </w:pPr>
      <w:r w:rsidRPr="0073228D">
        <w:rPr>
          <w:b/>
          <w:bCs/>
          <w:u w:val="single"/>
        </w:rPr>
        <w:t>Medlemsblad</w:t>
      </w:r>
    </w:p>
    <w:p w14:paraId="474F76B8" w14:textId="2ED36C7E" w:rsidR="005650A8" w:rsidRPr="0073228D" w:rsidRDefault="005650A8" w:rsidP="0073228D">
      <w:pPr>
        <w:pStyle w:val="Listeavsnitt"/>
        <w:numPr>
          <w:ilvl w:val="0"/>
          <w:numId w:val="10"/>
        </w:numPr>
        <w:spacing w:line="276" w:lineRule="auto"/>
      </w:pPr>
      <w:r w:rsidRPr="0073228D">
        <w:t>Ta kontakt med</w:t>
      </w:r>
      <w:r w:rsidR="00E674B4" w:rsidRPr="0073228D">
        <w:t xml:space="preserve"> regionstyret</w:t>
      </w:r>
      <w:r w:rsidRPr="0073228D">
        <w:t xml:space="preserve"> dersom dere har ting som kan tas med. </w:t>
      </w:r>
    </w:p>
    <w:p w14:paraId="4E8A5C24" w14:textId="29E3E0B3" w:rsidR="005650A8" w:rsidRPr="0073228D" w:rsidRDefault="005650A8" w:rsidP="0073228D">
      <w:pPr>
        <w:pStyle w:val="Listeavsnitt"/>
        <w:numPr>
          <w:ilvl w:val="0"/>
          <w:numId w:val="10"/>
        </w:numPr>
        <w:spacing w:line="276" w:lineRule="auto"/>
      </w:pPr>
      <w:r w:rsidRPr="0073228D">
        <w:t xml:space="preserve">Bladet er dyrt å produsere, og bør derfor inneholde så mye </w:t>
      </w:r>
      <w:r w:rsidR="00E674B4" w:rsidRPr="0073228D">
        <w:t>interessant</w:t>
      </w:r>
      <w:r w:rsidRPr="0073228D">
        <w:t xml:space="preserve"> info som mulig. </w:t>
      </w:r>
    </w:p>
    <w:p w14:paraId="2CFDAF1D" w14:textId="77777777" w:rsidR="005650A8" w:rsidRPr="0073228D" w:rsidRDefault="005650A8" w:rsidP="0073228D">
      <w:pPr>
        <w:spacing w:line="276" w:lineRule="auto"/>
      </w:pPr>
    </w:p>
    <w:p w14:paraId="1B33C3CE" w14:textId="77777777" w:rsidR="005650A8" w:rsidRPr="0073228D" w:rsidRDefault="005650A8" w:rsidP="0073228D">
      <w:pPr>
        <w:spacing w:line="276" w:lineRule="auto"/>
        <w:rPr>
          <w:b/>
          <w:bCs/>
          <w:u w:val="single"/>
        </w:rPr>
      </w:pPr>
      <w:r w:rsidRPr="0073228D">
        <w:rPr>
          <w:b/>
          <w:bCs/>
          <w:u w:val="single"/>
        </w:rPr>
        <w:t xml:space="preserve">Årsmøte: </w:t>
      </w:r>
    </w:p>
    <w:p w14:paraId="2BEB6844" w14:textId="77777777" w:rsidR="005650A8" w:rsidRPr="0073228D" w:rsidRDefault="005650A8" w:rsidP="0073228D">
      <w:pPr>
        <w:pStyle w:val="Listeavsnitt"/>
        <w:numPr>
          <w:ilvl w:val="0"/>
          <w:numId w:val="10"/>
        </w:numPr>
        <w:spacing w:line="276" w:lineRule="auto"/>
      </w:pPr>
      <w:r w:rsidRPr="0073228D">
        <w:t xml:space="preserve">10.Mars over teams. </w:t>
      </w:r>
    </w:p>
    <w:p w14:paraId="010BB58D" w14:textId="77777777" w:rsidR="005650A8" w:rsidRPr="0073228D" w:rsidRDefault="005650A8" w:rsidP="0073228D">
      <w:pPr>
        <w:pStyle w:val="Listeavsnitt"/>
        <w:numPr>
          <w:ilvl w:val="0"/>
          <w:numId w:val="10"/>
        </w:numPr>
        <w:spacing w:line="276" w:lineRule="auto"/>
      </w:pPr>
      <w:r w:rsidRPr="0073228D">
        <w:t>Frister:</w:t>
      </w:r>
    </w:p>
    <w:p w14:paraId="39408238" w14:textId="77777777" w:rsidR="005650A8" w:rsidRPr="0073228D" w:rsidRDefault="005650A8" w:rsidP="0073228D">
      <w:pPr>
        <w:pStyle w:val="Listeavsnitt"/>
        <w:numPr>
          <w:ilvl w:val="1"/>
          <w:numId w:val="10"/>
        </w:numPr>
        <w:spacing w:line="276" w:lineRule="auto"/>
      </w:pPr>
      <w:r w:rsidRPr="0073228D">
        <w:t>Innkalling innen 13 januar</w:t>
      </w:r>
    </w:p>
    <w:p w14:paraId="7AD06752" w14:textId="05CE2F5E" w:rsidR="005650A8" w:rsidRPr="0073228D" w:rsidRDefault="005650A8" w:rsidP="0073228D">
      <w:pPr>
        <w:pStyle w:val="Listeavsnitt"/>
        <w:numPr>
          <w:ilvl w:val="1"/>
          <w:numId w:val="10"/>
        </w:numPr>
        <w:spacing w:line="276" w:lineRule="auto"/>
      </w:pPr>
      <w:r w:rsidRPr="0073228D">
        <w:t xml:space="preserve">Saker fra lokallagene </w:t>
      </w:r>
      <w:r w:rsidR="00E674B4" w:rsidRPr="0073228D">
        <w:t xml:space="preserve">må </w:t>
      </w:r>
      <w:r w:rsidRPr="0073228D">
        <w:t>innen 10 februar for behandling av styre</w:t>
      </w:r>
    </w:p>
    <w:p w14:paraId="2818BD4F" w14:textId="116997AA" w:rsidR="005650A8" w:rsidRPr="0073228D" w:rsidRDefault="005650A8" w:rsidP="0073228D">
      <w:pPr>
        <w:pStyle w:val="Listeavsnitt"/>
        <w:numPr>
          <w:ilvl w:val="1"/>
          <w:numId w:val="10"/>
        </w:numPr>
        <w:spacing w:line="276" w:lineRule="auto"/>
      </w:pPr>
      <w:r w:rsidRPr="0073228D">
        <w:t>Dagsorden, 24</w:t>
      </w:r>
      <w:r w:rsidR="00E674B4" w:rsidRPr="0073228D">
        <w:t xml:space="preserve"> </w:t>
      </w:r>
      <w:r w:rsidRPr="0073228D">
        <w:t>februar</w:t>
      </w:r>
    </w:p>
    <w:p w14:paraId="58235797" w14:textId="77777777" w:rsidR="005650A8" w:rsidRPr="0073228D" w:rsidRDefault="005650A8" w:rsidP="0073228D">
      <w:pPr>
        <w:pStyle w:val="Listeavsnitt"/>
        <w:numPr>
          <w:ilvl w:val="0"/>
          <w:numId w:val="10"/>
        </w:numPr>
        <w:spacing w:line="276" w:lineRule="auto"/>
      </w:pPr>
      <w:r w:rsidRPr="0073228D">
        <w:t xml:space="preserve">Alle delegater </w:t>
      </w:r>
      <w:r w:rsidRPr="0073228D">
        <w:rPr>
          <w:b/>
          <w:bCs/>
        </w:rPr>
        <w:t>må</w:t>
      </w:r>
      <w:r w:rsidRPr="0073228D">
        <w:t xml:space="preserve"> ha en egen mobil enhet på grunn av avstemning</w:t>
      </w:r>
    </w:p>
    <w:p w14:paraId="5EE4182A" w14:textId="77777777" w:rsidR="005650A8" w:rsidRPr="0073228D" w:rsidRDefault="005650A8" w:rsidP="0073228D">
      <w:pPr>
        <w:pStyle w:val="Listeavsnitt"/>
        <w:numPr>
          <w:ilvl w:val="0"/>
          <w:numId w:val="10"/>
        </w:numPr>
        <w:spacing w:line="276" w:lineRule="auto"/>
      </w:pPr>
      <w:r w:rsidRPr="0073228D">
        <w:t>Hvor mange delegater hvert lokallag kan ha kommer tilsendt</w:t>
      </w:r>
    </w:p>
    <w:p w14:paraId="6F7FFB11" w14:textId="77777777" w:rsidR="005650A8" w:rsidRPr="0073228D" w:rsidRDefault="005650A8" w:rsidP="0073228D">
      <w:pPr>
        <w:pStyle w:val="Listeavsnitt"/>
        <w:numPr>
          <w:ilvl w:val="0"/>
          <w:numId w:val="10"/>
        </w:numPr>
        <w:spacing w:line="276" w:lineRule="auto"/>
      </w:pPr>
      <w:r w:rsidRPr="0073228D">
        <w:t>MELD PÅ DELEGATER!! Viktig!</w:t>
      </w:r>
    </w:p>
    <w:p w14:paraId="1BCFA607" w14:textId="77777777" w:rsidR="005650A8" w:rsidRPr="0073228D" w:rsidRDefault="005650A8" w:rsidP="0073228D">
      <w:pPr>
        <w:spacing w:line="276" w:lineRule="auto"/>
      </w:pPr>
    </w:p>
    <w:p w14:paraId="08210EC6" w14:textId="77777777" w:rsidR="005650A8" w:rsidRPr="0073228D" w:rsidRDefault="005650A8" w:rsidP="0073228D">
      <w:pPr>
        <w:spacing w:line="276" w:lineRule="auto"/>
        <w:rPr>
          <w:b/>
          <w:bCs/>
          <w:u w:val="single"/>
        </w:rPr>
      </w:pPr>
      <w:r w:rsidRPr="0073228D">
        <w:rPr>
          <w:b/>
          <w:bCs/>
          <w:u w:val="single"/>
        </w:rPr>
        <w:t>Innspill og spørsmål:</w:t>
      </w:r>
    </w:p>
    <w:p w14:paraId="77406631" w14:textId="4017ABFE" w:rsidR="005650A8" w:rsidRPr="0073228D" w:rsidRDefault="005650A8" w:rsidP="0073228D">
      <w:pPr>
        <w:pStyle w:val="Listeavsnitt"/>
        <w:numPr>
          <w:ilvl w:val="0"/>
          <w:numId w:val="10"/>
        </w:numPr>
        <w:spacing w:line="276" w:lineRule="auto"/>
      </w:pPr>
      <w:r w:rsidRPr="0073228D">
        <w:t>Anders</w:t>
      </w:r>
      <w:r w:rsidR="0073228D" w:rsidRPr="0073228D">
        <w:t xml:space="preserve"> Hansen</w:t>
      </w:r>
      <w:r w:rsidRPr="0073228D">
        <w:t xml:space="preserve"> </w:t>
      </w:r>
      <w:r w:rsidR="0073228D" w:rsidRPr="0073228D">
        <w:t>(</w:t>
      </w:r>
      <w:proofErr w:type="spellStart"/>
      <w:r w:rsidR="0073228D" w:rsidRPr="0073228D">
        <w:t>S</w:t>
      </w:r>
      <w:r w:rsidRPr="0073228D">
        <w:t>agvat</w:t>
      </w:r>
      <w:r w:rsidR="0073228D" w:rsidRPr="0073228D">
        <w:t>nan</w:t>
      </w:r>
      <w:proofErr w:type="spellEnd"/>
      <w:proofErr w:type="gramStart"/>
      <w:r w:rsidR="0073228D" w:rsidRPr="0073228D">
        <w:t xml:space="preserve">) </w:t>
      </w:r>
      <w:r w:rsidRPr="0073228D">
        <w:t>:</w:t>
      </w:r>
      <w:proofErr w:type="gramEnd"/>
      <w:r w:rsidRPr="0073228D">
        <w:t xml:space="preserve"> Ønsker bistand fra andre foreninger, for å se på hvordan de drifter. Ønsker satsning på barn unge, damer og </w:t>
      </w:r>
      <w:r w:rsidR="00E674B4" w:rsidRPr="0073228D">
        <w:t>personer med innvandrerbakgrunn</w:t>
      </w:r>
      <w:r w:rsidRPr="0073228D">
        <w:t xml:space="preserve">. Viktig å knytte nettverk. </w:t>
      </w:r>
    </w:p>
    <w:p w14:paraId="4DF31BA7" w14:textId="77777777" w:rsidR="0073228D" w:rsidRPr="0073228D" w:rsidRDefault="0073228D" w:rsidP="0073228D">
      <w:pPr>
        <w:pStyle w:val="Listeavsnitt"/>
        <w:spacing w:line="276" w:lineRule="auto"/>
      </w:pPr>
    </w:p>
    <w:p w14:paraId="7C9D62B4" w14:textId="6A0CA721" w:rsidR="005650A8" w:rsidRPr="0073228D" w:rsidRDefault="00E674B4" w:rsidP="0073228D">
      <w:pPr>
        <w:pStyle w:val="Listeavsnitt"/>
        <w:numPr>
          <w:ilvl w:val="0"/>
          <w:numId w:val="10"/>
        </w:numPr>
        <w:spacing w:line="276" w:lineRule="auto"/>
      </w:pPr>
      <w:r w:rsidRPr="0073228D">
        <w:t>Torbjørn</w:t>
      </w:r>
      <w:r w:rsidR="005650A8" w:rsidRPr="0073228D">
        <w:t xml:space="preserve"> </w:t>
      </w:r>
      <w:r w:rsidRPr="0073228D">
        <w:t>Solhaug</w:t>
      </w:r>
      <w:r w:rsidR="005650A8" w:rsidRPr="0073228D">
        <w:t xml:space="preserve"> Olsen </w:t>
      </w:r>
      <w:r w:rsidR="0073228D" w:rsidRPr="0073228D">
        <w:t>(</w:t>
      </w:r>
      <w:r w:rsidRPr="0073228D">
        <w:t>Hamarøy</w:t>
      </w:r>
      <w:r w:rsidR="0073228D" w:rsidRPr="0073228D">
        <w:t>)</w:t>
      </w:r>
      <w:r w:rsidR="005650A8" w:rsidRPr="0073228D">
        <w:t xml:space="preserve">: </w:t>
      </w:r>
    </w:p>
    <w:p w14:paraId="3CE08BCD" w14:textId="2E93E8AC" w:rsidR="005650A8" w:rsidRPr="0073228D" w:rsidRDefault="005650A8" w:rsidP="0073228D">
      <w:pPr>
        <w:pStyle w:val="Listeavsnitt"/>
        <w:numPr>
          <w:ilvl w:val="1"/>
          <w:numId w:val="10"/>
        </w:numPr>
        <w:spacing w:line="276" w:lineRule="auto"/>
      </w:pPr>
      <w:r w:rsidRPr="0073228D">
        <w:t xml:space="preserve">Stevne til sommeren i </w:t>
      </w:r>
      <w:r w:rsidR="00E674B4" w:rsidRPr="0073228D">
        <w:t>Hamarøy</w:t>
      </w:r>
      <w:r w:rsidRPr="0073228D">
        <w:t xml:space="preserve">, hvem kan hjelpe til. </w:t>
      </w:r>
    </w:p>
    <w:p w14:paraId="0D600D6B" w14:textId="77777777" w:rsidR="005650A8" w:rsidRPr="0073228D" w:rsidRDefault="005650A8" w:rsidP="0073228D">
      <w:pPr>
        <w:pStyle w:val="Listeavsnitt"/>
        <w:numPr>
          <w:ilvl w:val="1"/>
          <w:numId w:val="10"/>
        </w:numPr>
        <w:spacing w:line="276" w:lineRule="auto"/>
      </w:pPr>
      <w:r w:rsidRPr="0073228D">
        <w:t xml:space="preserve">Møte for avklaring premiering, dommere osv. </w:t>
      </w:r>
    </w:p>
    <w:p w14:paraId="38EF8276" w14:textId="60D2777D" w:rsidR="005650A8" w:rsidRPr="0073228D" w:rsidRDefault="00E674B4" w:rsidP="0073228D">
      <w:pPr>
        <w:pStyle w:val="Listeavsnitt"/>
        <w:numPr>
          <w:ilvl w:val="1"/>
          <w:numId w:val="10"/>
        </w:numPr>
        <w:spacing w:line="276" w:lineRule="auto"/>
      </w:pPr>
      <w:r w:rsidRPr="0073228D">
        <w:t xml:space="preserve">Stig: </w:t>
      </w:r>
      <w:r w:rsidR="005650A8" w:rsidRPr="0073228D">
        <w:t xml:space="preserve">Ta kontakt </w:t>
      </w:r>
      <w:r w:rsidRPr="0073228D">
        <w:t>er mange som vil</w:t>
      </w:r>
      <w:r w:rsidR="005650A8" w:rsidRPr="0073228D">
        <w:t xml:space="preserve"> stille</w:t>
      </w:r>
      <w:r w:rsidRPr="0073228D">
        <w:t xml:space="preserve"> opp for å få anlegget på Hamarøy opp å gå igjen. </w:t>
      </w:r>
    </w:p>
    <w:p w14:paraId="576CB25F" w14:textId="77777777" w:rsidR="005650A8" w:rsidRPr="0073228D" w:rsidRDefault="005650A8" w:rsidP="0073228D">
      <w:pPr>
        <w:spacing w:line="276" w:lineRule="auto"/>
      </w:pPr>
    </w:p>
    <w:p w14:paraId="0003C79F" w14:textId="34FB18EA" w:rsidR="005650A8" w:rsidRPr="0073228D" w:rsidRDefault="005650A8" w:rsidP="0073228D">
      <w:pPr>
        <w:pStyle w:val="Listeavsnitt"/>
        <w:numPr>
          <w:ilvl w:val="0"/>
          <w:numId w:val="10"/>
        </w:numPr>
        <w:spacing w:line="276" w:lineRule="auto"/>
      </w:pPr>
      <w:r w:rsidRPr="0073228D">
        <w:t xml:space="preserve">Arild </w:t>
      </w:r>
      <w:r w:rsidR="0073228D" w:rsidRPr="0073228D">
        <w:t>Pettersen (Bodø)</w:t>
      </w:r>
    </w:p>
    <w:p w14:paraId="2C0DE1D3" w14:textId="1356C842" w:rsidR="005650A8" w:rsidRPr="0073228D" w:rsidRDefault="005650A8" w:rsidP="0073228D">
      <w:pPr>
        <w:pStyle w:val="Listeavsnitt"/>
        <w:numPr>
          <w:ilvl w:val="1"/>
          <w:numId w:val="10"/>
        </w:numPr>
        <w:spacing w:line="276" w:lineRule="auto"/>
      </w:pPr>
      <w:r w:rsidRPr="0073228D">
        <w:t xml:space="preserve">Etterlyser dialog med Statskog på et lavt nivå mellom lokalforeninger og </w:t>
      </w:r>
      <w:r w:rsidR="00E674B4" w:rsidRPr="0073228D">
        <w:t>Statskog</w:t>
      </w:r>
      <w:r w:rsidRPr="0073228D">
        <w:t xml:space="preserve">. </w:t>
      </w:r>
      <w:r w:rsidR="00E674B4" w:rsidRPr="0073228D">
        <w:t>Mulighet</w:t>
      </w:r>
      <w:r w:rsidRPr="0073228D">
        <w:t xml:space="preserve"> til å diskutere, engasjere seg, og få informasjon. </w:t>
      </w:r>
    </w:p>
    <w:p w14:paraId="2B9D24EF" w14:textId="3824345F" w:rsidR="005650A8" w:rsidRPr="0073228D" w:rsidRDefault="00E674B4" w:rsidP="0073228D">
      <w:pPr>
        <w:pStyle w:val="Listeavsnitt"/>
        <w:numPr>
          <w:ilvl w:val="1"/>
          <w:numId w:val="10"/>
        </w:numPr>
        <w:spacing w:line="276" w:lineRule="auto"/>
      </w:pPr>
      <w:r w:rsidRPr="0073228D">
        <w:t>Kanskje kan man jo</w:t>
      </w:r>
      <w:r w:rsidR="005650A8" w:rsidRPr="0073228D">
        <w:t xml:space="preserve">bbe med å få </w:t>
      </w:r>
      <w:r w:rsidRPr="0073228D">
        <w:t>Statskog</w:t>
      </w:r>
      <w:r w:rsidR="005650A8" w:rsidRPr="0073228D">
        <w:t xml:space="preserve"> med på et slik kvaltalsmøte. </w:t>
      </w:r>
    </w:p>
    <w:p w14:paraId="301581E3" w14:textId="77777777" w:rsidR="00975542" w:rsidRDefault="00975542">
      <w:pPr>
        <w:rPr>
          <w:rFonts w:ascii="Trebuchet MS" w:hAnsi="Trebuchet MS"/>
          <w:sz w:val="22"/>
          <w:szCs w:val="22"/>
        </w:rPr>
      </w:pPr>
    </w:p>
    <w:p w14:paraId="05516F5E" w14:textId="77777777" w:rsidR="0073228D" w:rsidRDefault="0073228D">
      <w:pPr>
        <w:rPr>
          <w:rFonts w:ascii="Trebuchet MS" w:hAnsi="Trebuchet MS"/>
          <w:sz w:val="22"/>
          <w:szCs w:val="22"/>
        </w:rPr>
      </w:pPr>
    </w:p>
    <w:p w14:paraId="08FDEA4B" w14:textId="4D594733" w:rsidR="0073228D" w:rsidRPr="0073228D" w:rsidRDefault="0073228D">
      <w:pPr>
        <w:rPr>
          <w:sz w:val="22"/>
          <w:szCs w:val="22"/>
        </w:rPr>
      </w:pPr>
      <w:r>
        <w:rPr>
          <w:sz w:val="22"/>
          <w:szCs w:val="22"/>
        </w:rPr>
        <w:t>Referat Elise Larsen</w:t>
      </w:r>
    </w:p>
    <w:sectPr w:rsidR="0073228D" w:rsidRPr="0073228D" w:rsidSect="001C77A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pgNumType w:start="1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7DBE70" w14:textId="77777777" w:rsidR="00652D97" w:rsidRDefault="00652D97">
      <w:r>
        <w:separator/>
      </w:r>
    </w:p>
  </w:endnote>
  <w:endnote w:type="continuationSeparator" w:id="0">
    <w:p w14:paraId="29C90209" w14:textId="77777777" w:rsidR="00652D97" w:rsidRDefault="00652D97">
      <w:r>
        <w:continuationSeparator/>
      </w:r>
    </w:p>
  </w:endnote>
  <w:endnote w:type="continuationNotice" w:id="1">
    <w:p w14:paraId="3E65B95A" w14:textId="77777777" w:rsidR="00652D97" w:rsidRDefault="00652D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25E44F" w14:textId="77777777" w:rsidR="008E5B5A" w:rsidRDefault="008E5B5A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49461753"/>
      <w:docPartObj>
        <w:docPartGallery w:val="Page Numbers (Bottom of Page)"/>
        <w:docPartUnique/>
      </w:docPartObj>
    </w:sdtPr>
    <w:sdtContent>
      <w:p w14:paraId="3B0BF2C1" w14:textId="77777777" w:rsidR="004824D3" w:rsidRDefault="004824D3">
        <w:pPr>
          <w:pStyle w:val="Bunntekst"/>
          <w:jc w:val="right"/>
        </w:pPr>
        <w:r>
          <w:t xml:space="preserve">Side |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  <w:r>
          <w:t xml:space="preserve"> </w:t>
        </w:r>
      </w:p>
    </w:sdtContent>
  </w:sdt>
  <w:p w14:paraId="546CB413" w14:textId="77777777" w:rsidR="004824D3" w:rsidRDefault="004824D3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AA1C8F" w14:textId="31388341" w:rsidR="00C95558" w:rsidRDefault="00C95558" w:rsidP="00AF4DF2">
    <w:pPr>
      <w:pStyle w:val="Bunntekst"/>
      <w:tabs>
        <w:tab w:val="clear" w:pos="4536"/>
        <w:tab w:val="clear" w:pos="9072"/>
        <w:tab w:val="left" w:pos="3972"/>
      </w:tabs>
      <w:rPr>
        <w:color w:val="365F91" w:themeColor="accent1" w:themeShade="BF"/>
      </w:rPr>
    </w:pPr>
    <w:r w:rsidRPr="00B85A0A">
      <w:rPr>
        <w:noProof/>
        <w:color w:val="365F91" w:themeColor="accent1" w:themeShade="BF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5CB00DE" wp14:editId="650FC9A0">
              <wp:simplePos x="0" y="0"/>
              <wp:positionH relativeFrom="page">
                <wp:align>left</wp:align>
              </wp:positionH>
              <wp:positionV relativeFrom="paragraph">
                <wp:posOffset>42451</wp:posOffset>
              </wp:positionV>
              <wp:extent cx="7772400" cy="0"/>
              <wp:effectExtent l="38100" t="38100" r="76200" b="95250"/>
              <wp:wrapNone/>
              <wp:docPr id="7" name="Rett linj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line w14:anchorId="579140B1" id="Rett linje 7" o:spid="_x0000_s1026" style="position:absolute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3.35pt" to="612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" strokecolor="black [3213]" strokeweight="2pt">
              <v:shadow on="t" color="black" opacity="24903f" origin=",.5" offset="0,.55556mm"/>
              <w10:wrap anchorx="page"/>
            </v:line>
          </w:pict>
        </mc:Fallback>
      </mc:AlternateContent>
    </w:r>
  </w:p>
  <w:p w14:paraId="49E89593" w14:textId="60101C05" w:rsidR="00C95558" w:rsidRDefault="008E5B5A" w:rsidP="00AF4DF2">
    <w:pPr>
      <w:pStyle w:val="Bunntekst"/>
      <w:tabs>
        <w:tab w:val="clear" w:pos="4536"/>
        <w:tab w:val="clear" w:pos="9072"/>
        <w:tab w:val="left" w:pos="3972"/>
      </w:tabs>
      <w:rPr>
        <w:color w:val="365F91" w:themeColor="accent1" w:themeShade="BF"/>
      </w:rPr>
    </w:pPr>
    <w:r w:rsidRPr="00C95558">
      <w:rPr>
        <w:noProof/>
        <w:color w:val="365F91" w:themeColor="accent1" w:themeShade="BF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11E3B5AF" wp14:editId="03F72147">
              <wp:simplePos x="0" y="0"/>
              <wp:positionH relativeFrom="margin">
                <wp:align>center</wp:align>
              </wp:positionH>
              <wp:positionV relativeFrom="paragraph">
                <wp:posOffset>12700</wp:posOffset>
              </wp:positionV>
              <wp:extent cx="4343400" cy="1404620"/>
              <wp:effectExtent l="0" t="0" r="0" b="0"/>
              <wp:wrapSquare wrapText="bothSides"/>
              <wp:docPr id="217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34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F02431" w14:textId="7C556724" w:rsidR="008E5B5A" w:rsidRDefault="008E5B5A" w:rsidP="005F6D0A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HYPERLINK "mailto:Nordland@njff.no"</w:instrText>
                          </w:r>
                          <w:r>
                            <w:fldChar w:fldCharType="separate"/>
                          </w:r>
                          <w:r w:rsidRPr="00CA6CE4">
                            <w:rPr>
                              <w:rStyle w:val="Hyperkobling"/>
                            </w:rPr>
                            <w:t>Nordland@njff.no</w:t>
                          </w:r>
                          <w:r>
                            <w:rPr>
                              <w:rStyle w:val="Hyperkobling"/>
                            </w:rPr>
                            <w:fldChar w:fldCharType="end"/>
                          </w:r>
                          <w:r>
                            <w:t xml:space="preserve"> </w:t>
                          </w:r>
                          <w:r w:rsidR="005F6D0A" w:rsidRPr="005F6D0A">
                            <w:rPr>
                              <w:lang w:bidi="he-IL"/>
                            </w:rPr>
                            <w:t>|</w:t>
                          </w:r>
                          <w:r w:rsidR="00C95558" w:rsidRPr="005F6D0A">
                            <w:t xml:space="preserve"> </w:t>
                          </w:r>
                          <w:r w:rsidR="005F6D0A" w:rsidRPr="005F6D0A">
                            <w:t xml:space="preserve">Folkets hus, </w:t>
                          </w:r>
                          <w:r w:rsidR="000F239A" w:rsidRPr="005F6D0A">
                            <w:t>Prinsensgate</w:t>
                          </w:r>
                          <w:r w:rsidR="005F6D0A" w:rsidRPr="005F6D0A">
                            <w:t xml:space="preserve"> 115, 8005 Bodø </w:t>
                          </w:r>
                        </w:p>
                        <w:p w14:paraId="2130E1B9" w14:textId="1ACD6D8B" w:rsidR="00C95558" w:rsidRPr="005F6D0A" w:rsidRDefault="005F6D0A" w:rsidP="005F6D0A">
                          <w:pPr>
                            <w:jc w:val="center"/>
                          </w:pPr>
                          <w:proofErr w:type="spellStart"/>
                          <w:r w:rsidRPr="005F6D0A">
                            <w:t>Orgnr</w:t>
                          </w:r>
                          <w:proofErr w:type="spellEnd"/>
                          <w:r w:rsidRPr="005F6D0A">
                            <w:t xml:space="preserve">: 887 667 322 </w:t>
                          </w:r>
                          <w:r w:rsidRPr="005F6D0A">
                            <w:rPr>
                              <w:lang w:bidi="he-IL"/>
                            </w:rPr>
                            <w:t>|</w:t>
                          </w:r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  <w:proofErr w:type="spellStart"/>
                          <w:r w:rsidR="008E5B5A">
                            <w:rPr>
                              <w:lang w:bidi="he-IL"/>
                            </w:rPr>
                            <w:t>Kontonr</w:t>
                          </w:r>
                          <w:proofErr w:type="spellEnd"/>
                          <w:r w:rsidR="008E5B5A">
                            <w:rPr>
                              <w:lang w:bidi="he-IL"/>
                            </w:rPr>
                            <w:t xml:space="preserve">: 4750 62 62301 </w:t>
                          </w:r>
                          <w:r w:rsidR="008E5B5A" w:rsidRPr="005F6D0A">
                            <w:rPr>
                              <w:lang w:bidi="he-IL"/>
                            </w:rPr>
                            <w:t>|</w:t>
                          </w:r>
                          <w:r w:rsidRPr="005F6D0A">
                            <w:t xml:space="preserve"> www.njff.no/nordland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1E3B5AF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6" type="#_x0000_t202" style="position:absolute;margin-left:0;margin-top:1pt;width:342pt;height:110.6pt;z-index:251658241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" filled="f" stroked="f">
              <v:textbox style="mso-fit-shape-to-text:t">
                <w:txbxContent>
                  <w:p w14:paraId="55F02431" w14:textId="7C556724" w:rsidR="008E5B5A" w:rsidRDefault="008E5B5A" w:rsidP="005F6D0A">
                    <w:pPr>
                      <w:jc w:val="center"/>
                    </w:pPr>
                    <w:r>
                      <w:fldChar w:fldCharType="begin"/>
                    </w:r>
                    <w:r>
                      <w:instrText>HYPERLINK "mailto:Nordland@njff.no"</w:instrText>
                    </w:r>
                    <w:r>
                      <w:fldChar w:fldCharType="separate"/>
                    </w:r>
                    <w:r w:rsidRPr="00CA6CE4">
                      <w:rPr>
                        <w:rStyle w:val="Hyperkobling"/>
                      </w:rPr>
                      <w:t>Nordland@njff.no</w:t>
                    </w:r>
                    <w:r>
                      <w:rPr>
                        <w:rStyle w:val="Hyperkobling"/>
                      </w:rPr>
                      <w:fldChar w:fldCharType="end"/>
                    </w:r>
                    <w:r>
                      <w:t xml:space="preserve"> </w:t>
                    </w:r>
                    <w:r w:rsidR="005F6D0A" w:rsidRPr="005F6D0A">
                      <w:rPr>
                        <w:lang w:bidi="he-IL"/>
                      </w:rPr>
                      <w:t>|</w:t>
                    </w:r>
                    <w:r w:rsidR="00C95558" w:rsidRPr="005F6D0A">
                      <w:t xml:space="preserve"> </w:t>
                    </w:r>
                    <w:r w:rsidR="005F6D0A" w:rsidRPr="005F6D0A">
                      <w:t xml:space="preserve">Folkets hus, </w:t>
                    </w:r>
                    <w:r w:rsidR="000F239A" w:rsidRPr="005F6D0A">
                      <w:t>Prinsensgate</w:t>
                    </w:r>
                    <w:r w:rsidR="005F6D0A" w:rsidRPr="005F6D0A">
                      <w:t xml:space="preserve"> 115, 8005 Bodø </w:t>
                    </w:r>
                  </w:p>
                  <w:p w14:paraId="2130E1B9" w14:textId="1ACD6D8B" w:rsidR="00C95558" w:rsidRPr="005F6D0A" w:rsidRDefault="005F6D0A" w:rsidP="005F6D0A">
                    <w:pPr>
                      <w:jc w:val="center"/>
                    </w:pPr>
                    <w:proofErr w:type="spellStart"/>
                    <w:r w:rsidRPr="005F6D0A">
                      <w:t>Orgnr</w:t>
                    </w:r>
                    <w:proofErr w:type="spellEnd"/>
                    <w:r w:rsidRPr="005F6D0A">
                      <w:t xml:space="preserve">: 887 667 322 </w:t>
                    </w:r>
                    <w:r w:rsidRPr="005F6D0A">
                      <w:rPr>
                        <w:lang w:bidi="he-IL"/>
                      </w:rPr>
                      <w:t>|</w:t>
                    </w:r>
                    <w:r w:rsidR="008E5B5A">
                      <w:rPr>
                        <w:lang w:bidi="he-IL"/>
                      </w:rPr>
                      <w:t xml:space="preserve"> </w:t>
                    </w:r>
                    <w:proofErr w:type="spellStart"/>
                    <w:r w:rsidR="008E5B5A">
                      <w:rPr>
                        <w:lang w:bidi="he-IL"/>
                      </w:rPr>
                      <w:t>Kontonr</w:t>
                    </w:r>
                    <w:proofErr w:type="spellEnd"/>
                    <w:r w:rsidR="008E5B5A">
                      <w:rPr>
                        <w:lang w:bidi="he-IL"/>
                      </w:rPr>
                      <w:t xml:space="preserve">: 4750 62 62301 </w:t>
                    </w:r>
                    <w:r w:rsidR="008E5B5A" w:rsidRPr="005F6D0A">
                      <w:rPr>
                        <w:lang w:bidi="he-IL"/>
                      </w:rPr>
                      <w:t>|</w:t>
                    </w:r>
                    <w:r w:rsidRPr="005F6D0A">
                      <w:t xml:space="preserve"> www.njff.no/nordland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4187B471" w14:textId="23737D62" w:rsidR="00AF4DF2" w:rsidRDefault="00AF4DF2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  <w:p w14:paraId="200B0539" w14:textId="50C2C3A0" w:rsidR="00C95558" w:rsidRDefault="005F6D0A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  <w:r w:rsidRPr="00C95558">
      <w:rPr>
        <w:noProof/>
        <w:color w:val="365F91" w:themeColor="accent1" w:themeShade="BF"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3EBDD72F" wp14:editId="5AD7B11B">
              <wp:simplePos x="0" y="0"/>
              <wp:positionH relativeFrom="margin">
                <wp:align>center</wp:align>
              </wp:positionH>
              <wp:positionV relativeFrom="paragraph">
                <wp:posOffset>111922</wp:posOffset>
              </wp:positionV>
              <wp:extent cx="4326890" cy="636905"/>
              <wp:effectExtent l="0" t="0" r="0" b="0"/>
              <wp:wrapSquare wrapText="bothSides"/>
              <wp:docPr id="4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6890" cy="6369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FB140B" w14:textId="0E1237CE" w:rsidR="005F6D0A" w:rsidRPr="005F6D0A" w:rsidRDefault="005F6D0A" w:rsidP="005F6D0A">
                          <w:pPr>
                            <w:jc w:val="center"/>
                          </w:pPr>
                          <w:r w:rsidRPr="005F6D0A">
                            <w:t xml:space="preserve">Leder: </w:t>
                          </w:r>
                          <w:r w:rsidR="00B760CA">
                            <w:t>Stig Za</w:t>
                          </w:r>
                          <w:r w:rsidR="002903DB">
                            <w:t>c</w:t>
                          </w:r>
                          <w:r w:rsidR="00B760CA">
                            <w:t>hariassen</w:t>
                          </w:r>
                          <w:r w:rsidR="008E5B5A">
                            <w:t xml:space="preserve"> </w:t>
                          </w:r>
                          <w:r w:rsidR="008E5B5A" w:rsidRPr="005F6D0A">
                            <w:rPr>
                              <w:lang w:bidi="he-IL"/>
                            </w:rPr>
                            <w:t>|</w:t>
                          </w:r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  <w:proofErr w:type="spellStart"/>
                          <w:r w:rsidR="008E5B5A">
                            <w:rPr>
                              <w:lang w:bidi="he-IL"/>
                            </w:rPr>
                            <w:t>Tlf</w:t>
                          </w:r>
                          <w:proofErr w:type="spellEnd"/>
                          <w:r w:rsidR="008E5B5A">
                            <w:rPr>
                              <w:lang w:bidi="he-IL"/>
                            </w:rPr>
                            <w:t>:</w:t>
                          </w:r>
                          <w:r w:rsidR="000F239A">
                            <w:rPr>
                              <w:lang w:bidi="he-IL"/>
                            </w:rPr>
                            <w:t xml:space="preserve"> </w:t>
                          </w:r>
                          <w:r w:rsidR="00A9123A">
                            <w:rPr>
                              <w:lang w:bidi="he-IL"/>
                            </w:rPr>
                            <w:t>902 17 875</w:t>
                          </w:r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  <w:r w:rsidR="008E5B5A" w:rsidRPr="005F6D0A">
                            <w:rPr>
                              <w:lang w:bidi="he-IL"/>
                            </w:rPr>
                            <w:t>|</w:t>
                          </w:r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  <w:hyperlink r:id="rId1" w:history="1">
                            <w:r w:rsidR="00870346" w:rsidRPr="00C53EEC">
                              <w:rPr>
                                <w:rStyle w:val="Hyperkobling"/>
                              </w:rPr>
                              <w:t>stigzach@start.no</w:t>
                            </w:r>
                          </w:hyperlink>
                          <w:r w:rsidR="00870346">
                            <w:t xml:space="preserve"> </w:t>
                          </w:r>
                        </w:p>
                        <w:p w14:paraId="3FA609C1" w14:textId="23C2D6B8" w:rsidR="005F6D0A" w:rsidRPr="005F6D0A" w:rsidRDefault="005F6D0A" w:rsidP="005F6D0A">
                          <w:pPr>
                            <w:jc w:val="center"/>
                          </w:pPr>
                          <w:r w:rsidRPr="005F6D0A">
                            <w:t xml:space="preserve">Regionsekretær: Ylva Edvardsen-Kvam </w:t>
                          </w:r>
                          <w:r w:rsidRPr="005F6D0A">
                            <w:rPr>
                              <w:lang w:bidi="he-IL"/>
                            </w:rPr>
                            <w:t xml:space="preserve">| </w:t>
                          </w:r>
                          <w:proofErr w:type="spellStart"/>
                          <w:r w:rsidRPr="005F6D0A">
                            <w:rPr>
                              <w:lang w:bidi="he-IL"/>
                            </w:rPr>
                            <w:t>Tlf</w:t>
                          </w:r>
                          <w:proofErr w:type="spellEnd"/>
                          <w:r w:rsidRPr="005F6D0A">
                            <w:rPr>
                              <w:lang w:bidi="he-IL"/>
                            </w:rPr>
                            <w:t xml:space="preserve">: 941 72 727 | </w:t>
                          </w:r>
                          <w:hyperlink r:id="rId2" w:history="1">
                            <w:r w:rsidR="008E5B5A" w:rsidRPr="00CA6CE4">
                              <w:rPr>
                                <w:rStyle w:val="Hyperkobling"/>
                                <w:lang w:bidi="he-IL"/>
                              </w:rPr>
                              <w:t>Nordland@njff.no</w:t>
                            </w:r>
                          </w:hyperlink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</w:p>
                        <w:p w14:paraId="69350711" w14:textId="62B1909F" w:rsidR="005F6D0A" w:rsidRPr="005F6D0A" w:rsidRDefault="005F6D0A" w:rsidP="005F6D0A">
                          <w:pPr>
                            <w:jc w:val="center"/>
                          </w:pPr>
                          <w:proofErr w:type="spellStart"/>
                          <w:r w:rsidRPr="005F6D0A">
                            <w:t>Friluftsveileder</w:t>
                          </w:r>
                          <w:proofErr w:type="spellEnd"/>
                          <w:r w:rsidRPr="005F6D0A">
                            <w:t xml:space="preserve">: Jens Egil Pedersen </w:t>
                          </w:r>
                          <w:r w:rsidRPr="005F6D0A">
                            <w:rPr>
                              <w:lang w:bidi="he-IL"/>
                            </w:rPr>
                            <w:t xml:space="preserve">| </w:t>
                          </w:r>
                          <w:proofErr w:type="spellStart"/>
                          <w:r w:rsidRPr="005F6D0A">
                            <w:rPr>
                              <w:lang w:bidi="he-IL"/>
                            </w:rPr>
                            <w:t>Tlf</w:t>
                          </w:r>
                          <w:proofErr w:type="spellEnd"/>
                          <w:r w:rsidRPr="005F6D0A">
                            <w:rPr>
                              <w:lang w:bidi="he-IL"/>
                            </w:rPr>
                            <w:t xml:space="preserve">: 993 31 754 | </w:t>
                          </w:r>
                          <w:hyperlink r:id="rId3" w:history="1">
                            <w:r w:rsidR="008E5B5A" w:rsidRPr="00CA6CE4">
                              <w:rPr>
                                <w:rStyle w:val="Hyperkobling"/>
                                <w:lang w:bidi="he-IL"/>
                              </w:rPr>
                              <w:t>Jep@njff.no</w:t>
                            </w:r>
                          </w:hyperlink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BDD72F" id="_x0000_s1027" type="#_x0000_t202" style="position:absolute;margin-left:0;margin-top:8.8pt;width:340.7pt;height:50.15pt;z-index:25165824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" filled="f" stroked="f">
              <v:textbox>
                <w:txbxContent>
                  <w:p w14:paraId="68FB140B" w14:textId="0E1237CE" w:rsidR="005F6D0A" w:rsidRPr="005F6D0A" w:rsidRDefault="005F6D0A" w:rsidP="005F6D0A">
                    <w:pPr>
                      <w:jc w:val="center"/>
                    </w:pPr>
                    <w:r w:rsidRPr="005F6D0A">
                      <w:t xml:space="preserve">Leder: </w:t>
                    </w:r>
                    <w:r w:rsidR="00B760CA">
                      <w:t>Stig Za</w:t>
                    </w:r>
                    <w:r w:rsidR="002903DB">
                      <w:t>c</w:t>
                    </w:r>
                    <w:r w:rsidR="00B760CA">
                      <w:t>hariassen</w:t>
                    </w:r>
                    <w:r w:rsidR="008E5B5A">
                      <w:t xml:space="preserve"> </w:t>
                    </w:r>
                    <w:r w:rsidR="008E5B5A" w:rsidRPr="005F6D0A">
                      <w:rPr>
                        <w:lang w:bidi="he-IL"/>
                      </w:rPr>
                      <w:t>|</w:t>
                    </w:r>
                    <w:r w:rsidR="008E5B5A">
                      <w:rPr>
                        <w:lang w:bidi="he-IL"/>
                      </w:rPr>
                      <w:t xml:space="preserve"> </w:t>
                    </w:r>
                    <w:proofErr w:type="spellStart"/>
                    <w:r w:rsidR="008E5B5A">
                      <w:rPr>
                        <w:lang w:bidi="he-IL"/>
                      </w:rPr>
                      <w:t>Tlf</w:t>
                    </w:r>
                    <w:proofErr w:type="spellEnd"/>
                    <w:r w:rsidR="008E5B5A">
                      <w:rPr>
                        <w:lang w:bidi="he-IL"/>
                      </w:rPr>
                      <w:t>:</w:t>
                    </w:r>
                    <w:r w:rsidR="000F239A">
                      <w:rPr>
                        <w:lang w:bidi="he-IL"/>
                      </w:rPr>
                      <w:t xml:space="preserve"> </w:t>
                    </w:r>
                    <w:r w:rsidR="00A9123A">
                      <w:rPr>
                        <w:lang w:bidi="he-IL"/>
                      </w:rPr>
                      <w:t>902 17 875</w:t>
                    </w:r>
                    <w:r w:rsidR="008E5B5A">
                      <w:rPr>
                        <w:lang w:bidi="he-IL"/>
                      </w:rPr>
                      <w:t xml:space="preserve"> </w:t>
                    </w:r>
                    <w:r w:rsidR="008E5B5A" w:rsidRPr="005F6D0A">
                      <w:rPr>
                        <w:lang w:bidi="he-IL"/>
                      </w:rPr>
                      <w:t>|</w:t>
                    </w:r>
                    <w:r w:rsidR="008E5B5A">
                      <w:rPr>
                        <w:lang w:bidi="he-IL"/>
                      </w:rPr>
                      <w:t xml:space="preserve"> </w:t>
                    </w:r>
                    <w:hyperlink r:id="rId4" w:history="1">
                      <w:r w:rsidR="00870346" w:rsidRPr="00C53EEC">
                        <w:rPr>
                          <w:rStyle w:val="Hyperkobling"/>
                        </w:rPr>
                        <w:t>stigzach@start.no</w:t>
                      </w:r>
                    </w:hyperlink>
                    <w:r w:rsidR="00870346">
                      <w:t xml:space="preserve"> </w:t>
                    </w:r>
                  </w:p>
                  <w:p w14:paraId="3FA609C1" w14:textId="23C2D6B8" w:rsidR="005F6D0A" w:rsidRPr="005F6D0A" w:rsidRDefault="005F6D0A" w:rsidP="005F6D0A">
                    <w:pPr>
                      <w:jc w:val="center"/>
                    </w:pPr>
                    <w:r w:rsidRPr="005F6D0A">
                      <w:t xml:space="preserve">Regionsekretær: Ylva Edvardsen-Kvam </w:t>
                    </w:r>
                    <w:r w:rsidRPr="005F6D0A">
                      <w:rPr>
                        <w:lang w:bidi="he-IL"/>
                      </w:rPr>
                      <w:t xml:space="preserve">| </w:t>
                    </w:r>
                    <w:proofErr w:type="spellStart"/>
                    <w:r w:rsidRPr="005F6D0A">
                      <w:rPr>
                        <w:lang w:bidi="he-IL"/>
                      </w:rPr>
                      <w:t>Tlf</w:t>
                    </w:r>
                    <w:proofErr w:type="spellEnd"/>
                    <w:r w:rsidRPr="005F6D0A">
                      <w:rPr>
                        <w:lang w:bidi="he-IL"/>
                      </w:rPr>
                      <w:t xml:space="preserve">: 941 72 727 | </w:t>
                    </w:r>
                    <w:hyperlink r:id="rId5" w:history="1">
                      <w:r w:rsidR="008E5B5A" w:rsidRPr="00CA6CE4">
                        <w:rPr>
                          <w:rStyle w:val="Hyperkobling"/>
                          <w:lang w:bidi="he-IL"/>
                        </w:rPr>
                        <w:t>Nordland@njff.no</w:t>
                      </w:r>
                    </w:hyperlink>
                    <w:r w:rsidR="008E5B5A">
                      <w:rPr>
                        <w:lang w:bidi="he-IL"/>
                      </w:rPr>
                      <w:t xml:space="preserve"> </w:t>
                    </w:r>
                  </w:p>
                  <w:p w14:paraId="69350711" w14:textId="62B1909F" w:rsidR="005F6D0A" w:rsidRPr="005F6D0A" w:rsidRDefault="005F6D0A" w:rsidP="005F6D0A">
                    <w:pPr>
                      <w:jc w:val="center"/>
                    </w:pPr>
                    <w:proofErr w:type="spellStart"/>
                    <w:r w:rsidRPr="005F6D0A">
                      <w:t>Friluftsveileder</w:t>
                    </w:r>
                    <w:proofErr w:type="spellEnd"/>
                    <w:r w:rsidRPr="005F6D0A">
                      <w:t xml:space="preserve">: Jens Egil Pedersen </w:t>
                    </w:r>
                    <w:r w:rsidRPr="005F6D0A">
                      <w:rPr>
                        <w:lang w:bidi="he-IL"/>
                      </w:rPr>
                      <w:t xml:space="preserve">| </w:t>
                    </w:r>
                    <w:proofErr w:type="spellStart"/>
                    <w:r w:rsidRPr="005F6D0A">
                      <w:rPr>
                        <w:lang w:bidi="he-IL"/>
                      </w:rPr>
                      <w:t>Tlf</w:t>
                    </w:r>
                    <w:proofErr w:type="spellEnd"/>
                    <w:r w:rsidRPr="005F6D0A">
                      <w:rPr>
                        <w:lang w:bidi="he-IL"/>
                      </w:rPr>
                      <w:t xml:space="preserve">: 993 31 754 | </w:t>
                    </w:r>
                    <w:hyperlink r:id="rId6" w:history="1">
                      <w:r w:rsidR="008E5B5A" w:rsidRPr="00CA6CE4">
                        <w:rPr>
                          <w:rStyle w:val="Hyperkobling"/>
                          <w:lang w:bidi="he-IL"/>
                        </w:rPr>
                        <w:t>Jep@njff.no</w:t>
                      </w:r>
                    </w:hyperlink>
                    <w:r w:rsidR="008E5B5A">
                      <w:rPr>
                        <w:lang w:bidi="he-IL"/>
                      </w:rPr>
                      <w:t xml:space="preserve">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218216CA" w14:textId="52DF04AA" w:rsidR="00C95558" w:rsidRDefault="00C95558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  <w:p w14:paraId="1F73B6A8" w14:textId="7E647A5D" w:rsidR="00C95558" w:rsidRDefault="00C95558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  <w:p w14:paraId="7FDEF875" w14:textId="17529013" w:rsidR="00C95558" w:rsidRPr="00B85A0A" w:rsidRDefault="00C95558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0FD5A3" w14:textId="77777777" w:rsidR="00652D97" w:rsidRDefault="00652D97">
      <w:r>
        <w:separator/>
      </w:r>
    </w:p>
  </w:footnote>
  <w:footnote w:type="continuationSeparator" w:id="0">
    <w:p w14:paraId="747FC73E" w14:textId="77777777" w:rsidR="00652D97" w:rsidRDefault="00652D97">
      <w:r>
        <w:continuationSeparator/>
      </w:r>
    </w:p>
  </w:footnote>
  <w:footnote w:type="continuationNotice" w:id="1">
    <w:p w14:paraId="0681E915" w14:textId="77777777" w:rsidR="00652D97" w:rsidRDefault="00652D9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D22F58" w14:textId="35A90EFB" w:rsidR="00CB7AEE" w:rsidRDefault="00652D97">
    <w:pPr>
      <w:pStyle w:val="Topptekst"/>
    </w:pPr>
    <w:r>
      <w:rPr>
        <w:noProof/>
      </w:rPr>
      <w:pict w14:anchorId="31B087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716719" o:spid="_x0000_s1027" type="#_x0000_t75" alt="" style="position:absolute;margin-left:0;margin-top:0;width:14in;height:471.95pt;z-index:-2516582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ordland_blå_H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9E9E57" w14:textId="5C5B79A5" w:rsidR="007368B3" w:rsidRDefault="00652D97">
    <w:pPr>
      <w:pStyle w:val="Topptekst"/>
      <w:jc w:val="center"/>
    </w:pPr>
    <w:r>
      <w:rPr>
        <w:noProof/>
      </w:rPr>
      <w:pict w14:anchorId="3C5694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716720" o:spid="_x0000_s1026" type="#_x0000_t75" alt="" style="position:absolute;left:0;text-align:left;margin-left:0;margin-top:0;width:14in;height:471.95pt;z-index:-251658235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ordland_blå_H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3E9771" w14:textId="30F575F2" w:rsidR="00762DA3" w:rsidRDefault="00652D97" w:rsidP="00BA1F07">
    <w:pPr>
      <w:pStyle w:val="Topptekst"/>
      <w:jc w:val="right"/>
    </w:pPr>
    <w:r>
      <w:rPr>
        <w:noProof/>
      </w:rPr>
      <w:pict w14:anchorId="53BA85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716718" o:spid="_x0000_s1025" type="#_x0000_t75" alt="" style="position:absolute;left:0;text-align:left;margin-left:0;margin-top:0;width:14in;height:471.95pt;z-index:-251658237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ordland_blå_H(1)" gain="19661f" blacklevel="22938f"/>
          <w10:wrap anchorx="margin" anchory="margin"/>
        </v:shape>
      </w:pict>
    </w:r>
    <w:r w:rsidR="00AF4DF2">
      <w:rPr>
        <w:noProof/>
      </w:rPr>
      <w:drawing>
        <wp:inline distT="0" distB="0" distL="0" distR="0" wp14:anchorId="23E236B4" wp14:editId="61FE1814">
          <wp:extent cx="1524000" cy="694973"/>
          <wp:effectExtent l="0" t="0" r="0" b="0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590" cy="7011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E28BA"/>
    <w:multiLevelType w:val="hybridMultilevel"/>
    <w:tmpl w:val="546C0F22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7B2637C"/>
    <w:multiLevelType w:val="hybridMultilevel"/>
    <w:tmpl w:val="00AC2B6A"/>
    <w:lvl w:ilvl="0" w:tplc="DA0A4AF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764900"/>
    <w:multiLevelType w:val="hybridMultilevel"/>
    <w:tmpl w:val="0A14095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B959C3"/>
    <w:multiLevelType w:val="hybridMultilevel"/>
    <w:tmpl w:val="0422DD26"/>
    <w:lvl w:ilvl="0" w:tplc="B852C7A2">
      <w:start w:val="2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7A35BE"/>
    <w:multiLevelType w:val="multilevel"/>
    <w:tmpl w:val="F02C7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E6A7C13"/>
    <w:multiLevelType w:val="hybridMultilevel"/>
    <w:tmpl w:val="30C66698"/>
    <w:lvl w:ilvl="0" w:tplc="2DE2BA68">
      <w:start w:val="25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ED2959"/>
    <w:multiLevelType w:val="hybridMultilevel"/>
    <w:tmpl w:val="FD28A4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343F11"/>
    <w:multiLevelType w:val="hybridMultilevel"/>
    <w:tmpl w:val="7B2CA542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751A281C"/>
    <w:multiLevelType w:val="hybridMultilevel"/>
    <w:tmpl w:val="F7FC16D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237D29"/>
    <w:multiLevelType w:val="hybridMultilevel"/>
    <w:tmpl w:val="88245866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34543960">
    <w:abstractNumId w:val="1"/>
  </w:num>
  <w:num w:numId="2" w16cid:durableId="1009455232">
    <w:abstractNumId w:val="2"/>
  </w:num>
  <w:num w:numId="3" w16cid:durableId="1438789787">
    <w:abstractNumId w:val="8"/>
  </w:num>
  <w:num w:numId="4" w16cid:durableId="1667316412">
    <w:abstractNumId w:val="7"/>
  </w:num>
  <w:num w:numId="5" w16cid:durableId="576521035">
    <w:abstractNumId w:val="9"/>
  </w:num>
  <w:num w:numId="6" w16cid:durableId="97069979">
    <w:abstractNumId w:val="0"/>
  </w:num>
  <w:num w:numId="7" w16cid:durableId="253249722">
    <w:abstractNumId w:val="6"/>
  </w:num>
  <w:num w:numId="8" w16cid:durableId="330648859">
    <w:abstractNumId w:val="3"/>
  </w:num>
  <w:num w:numId="9" w16cid:durableId="466439152">
    <w:abstractNumId w:val="4"/>
  </w:num>
  <w:num w:numId="10" w16cid:durableId="5658444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5"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65A"/>
    <w:rsid w:val="00005C1E"/>
    <w:rsid w:val="000173DB"/>
    <w:rsid w:val="000215AF"/>
    <w:rsid w:val="00026D84"/>
    <w:rsid w:val="0003563D"/>
    <w:rsid w:val="00040E7C"/>
    <w:rsid w:val="0004191A"/>
    <w:rsid w:val="00056B96"/>
    <w:rsid w:val="0007464D"/>
    <w:rsid w:val="0007503B"/>
    <w:rsid w:val="000832B3"/>
    <w:rsid w:val="0009315A"/>
    <w:rsid w:val="00093D92"/>
    <w:rsid w:val="000A2838"/>
    <w:rsid w:val="000A5995"/>
    <w:rsid w:val="000B064A"/>
    <w:rsid w:val="000B1510"/>
    <w:rsid w:val="000B6FF6"/>
    <w:rsid w:val="000C4496"/>
    <w:rsid w:val="000D0D32"/>
    <w:rsid w:val="000D6043"/>
    <w:rsid w:val="000D67B0"/>
    <w:rsid w:val="000D6A25"/>
    <w:rsid w:val="000E06A1"/>
    <w:rsid w:val="000E612E"/>
    <w:rsid w:val="000E77B9"/>
    <w:rsid w:val="000E7C16"/>
    <w:rsid w:val="000F20FB"/>
    <w:rsid w:val="000F239A"/>
    <w:rsid w:val="000F4915"/>
    <w:rsid w:val="000F5574"/>
    <w:rsid w:val="000F73CC"/>
    <w:rsid w:val="001036AE"/>
    <w:rsid w:val="00110903"/>
    <w:rsid w:val="001154B6"/>
    <w:rsid w:val="001209A9"/>
    <w:rsid w:val="0012497B"/>
    <w:rsid w:val="00125891"/>
    <w:rsid w:val="00133898"/>
    <w:rsid w:val="001422A7"/>
    <w:rsid w:val="00143BBA"/>
    <w:rsid w:val="001459DC"/>
    <w:rsid w:val="00146A79"/>
    <w:rsid w:val="00146B2D"/>
    <w:rsid w:val="00147A37"/>
    <w:rsid w:val="00147E41"/>
    <w:rsid w:val="00157DE9"/>
    <w:rsid w:val="00162D41"/>
    <w:rsid w:val="00192B32"/>
    <w:rsid w:val="00193B0F"/>
    <w:rsid w:val="00195C2A"/>
    <w:rsid w:val="001A26DB"/>
    <w:rsid w:val="001B3376"/>
    <w:rsid w:val="001B5483"/>
    <w:rsid w:val="001B6321"/>
    <w:rsid w:val="001B6D94"/>
    <w:rsid w:val="001B7119"/>
    <w:rsid w:val="001C1EC0"/>
    <w:rsid w:val="001C3AD5"/>
    <w:rsid w:val="001C77A2"/>
    <w:rsid w:val="001D074F"/>
    <w:rsid w:val="001D24AE"/>
    <w:rsid w:val="001D3B96"/>
    <w:rsid w:val="001E45AC"/>
    <w:rsid w:val="001E77DA"/>
    <w:rsid w:val="001F5959"/>
    <w:rsid w:val="00227E2B"/>
    <w:rsid w:val="00230D8A"/>
    <w:rsid w:val="00232FAB"/>
    <w:rsid w:val="002331B0"/>
    <w:rsid w:val="0024089D"/>
    <w:rsid w:val="00242B82"/>
    <w:rsid w:val="002437F3"/>
    <w:rsid w:val="00243B56"/>
    <w:rsid w:val="002662EA"/>
    <w:rsid w:val="00267CE7"/>
    <w:rsid w:val="0027137E"/>
    <w:rsid w:val="0027223F"/>
    <w:rsid w:val="00274627"/>
    <w:rsid w:val="002810EE"/>
    <w:rsid w:val="00281BB1"/>
    <w:rsid w:val="002903DB"/>
    <w:rsid w:val="002908C6"/>
    <w:rsid w:val="002916C7"/>
    <w:rsid w:val="002929AF"/>
    <w:rsid w:val="002A293C"/>
    <w:rsid w:val="002B0C3F"/>
    <w:rsid w:val="002B392E"/>
    <w:rsid w:val="002B5E71"/>
    <w:rsid w:val="002B6044"/>
    <w:rsid w:val="002C2713"/>
    <w:rsid w:val="002D2A85"/>
    <w:rsid w:val="002F6E8B"/>
    <w:rsid w:val="00314831"/>
    <w:rsid w:val="00315903"/>
    <w:rsid w:val="00317142"/>
    <w:rsid w:val="00330341"/>
    <w:rsid w:val="00330F15"/>
    <w:rsid w:val="003318C4"/>
    <w:rsid w:val="00341882"/>
    <w:rsid w:val="00343CFF"/>
    <w:rsid w:val="00347B60"/>
    <w:rsid w:val="00350B6D"/>
    <w:rsid w:val="00372694"/>
    <w:rsid w:val="003738EB"/>
    <w:rsid w:val="00374171"/>
    <w:rsid w:val="003748B4"/>
    <w:rsid w:val="00381A0C"/>
    <w:rsid w:val="00384ADE"/>
    <w:rsid w:val="00394674"/>
    <w:rsid w:val="003975C8"/>
    <w:rsid w:val="003A058F"/>
    <w:rsid w:val="003A38F9"/>
    <w:rsid w:val="003C2329"/>
    <w:rsid w:val="003C2EB6"/>
    <w:rsid w:val="003D2617"/>
    <w:rsid w:val="003D6F74"/>
    <w:rsid w:val="003E726A"/>
    <w:rsid w:val="003E7BAD"/>
    <w:rsid w:val="003F64FC"/>
    <w:rsid w:val="003F71B2"/>
    <w:rsid w:val="003F7A5B"/>
    <w:rsid w:val="003F7FE6"/>
    <w:rsid w:val="00400F44"/>
    <w:rsid w:val="00401D60"/>
    <w:rsid w:val="00404EBA"/>
    <w:rsid w:val="00414F0E"/>
    <w:rsid w:val="00417DD0"/>
    <w:rsid w:val="00421654"/>
    <w:rsid w:val="0042593F"/>
    <w:rsid w:val="00430DCE"/>
    <w:rsid w:val="00433AA6"/>
    <w:rsid w:val="004547AF"/>
    <w:rsid w:val="00460237"/>
    <w:rsid w:val="0046428F"/>
    <w:rsid w:val="00473752"/>
    <w:rsid w:val="0047640E"/>
    <w:rsid w:val="004767A2"/>
    <w:rsid w:val="00481C15"/>
    <w:rsid w:val="004824D3"/>
    <w:rsid w:val="00484B36"/>
    <w:rsid w:val="00492C25"/>
    <w:rsid w:val="004A48BE"/>
    <w:rsid w:val="004B011D"/>
    <w:rsid w:val="004B1564"/>
    <w:rsid w:val="004E7D7F"/>
    <w:rsid w:val="005047BC"/>
    <w:rsid w:val="00521C5B"/>
    <w:rsid w:val="00525B6F"/>
    <w:rsid w:val="00531A97"/>
    <w:rsid w:val="00531F32"/>
    <w:rsid w:val="00534B05"/>
    <w:rsid w:val="005469C7"/>
    <w:rsid w:val="00547FA7"/>
    <w:rsid w:val="00557460"/>
    <w:rsid w:val="00561D87"/>
    <w:rsid w:val="00562DFB"/>
    <w:rsid w:val="00562E8F"/>
    <w:rsid w:val="005650A8"/>
    <w:rsid w:val="005724FA"/>
    <w:rsid w:val="005806E4"/>
    <w:rsid w:val="00581B80"/>
    <w:rsid w:val="0059065A"/>
    <w:rsid w:val="00595E76"/>
    <w:rsid w:val="005B24C9"/>
    <w:rsid w:val="005C7B68"/>
    <w:rsid w:val="005D08FC"/>
    <w:rsid w:val="005D28D0"/>
    <w:rsid w:val="005E094D"/>
    <w:rsid w:val="005E45E0"/>
    <w:rsid w:val="005E6A19"/>
    <w:rsid w:val="005F0191"/>
    <w:rsid w:val="005F2AF3"/>
    <w:rsid w:val="005F4CA2"/>
    <w:rsid w:val="005F6D0A"/>
    <w:rsid w:val="0060127D"/>
    <w:rsid w:val="00613E36"/>
    <w:rsid w:val="00615852"/>
    <w:rsid w:val="00621AB7"/>
    <w:rsid w:val="00623118"/>
    <w:rsid w:val="006251FB"/>
    <w:rsid w:val="00630FD9"/>
    <w:rsid w:val="006443D2"/>
    <w:rsid w:val="00652D97"/>
    <w:rsid w:val="00660102"/>
    <w:rsid w:val="00663005"/>
    <w:rsid w:val="006633D1"/>
    <w:rsid w:val="00665D67"/>
    <w:rsid w:val="00674518"/>
    <w:rsid w:val="006816D7"/>
    <w:rsid w:val="006A305C"/>
    <w:rsid w:val="006A54AF"/>
    <w:rsid w:val="006C7811"/>
    <w:rsid w:val="006D088A"/>
    <w:rsid w:val="006E1179"/>
    <w:rsid w:val="006E4E61"/>
    <w:rsid w:val="006F6A7D"/>
    <w:rsid w:val="0070222B"/>
    <w:rsid w:val="00707A4A"/>
    <w:rsid w:val="00710AF7"/>
    <w:rsid w:val="00720DFE"/>
    <w:rsid w:val="0073228D"/>
    <w:rsid w:val="00734882"/>
    <w:rsid w:val="007368B3"/>
    <w:rsid w:val="00736E08"/>
    <w:rsid w:val="00737836"/>
    <w:rsid w:val="00740AFF"/>
    <w:rsid w:val="007411B4"/>
    <w:rsid w:val="007428AB"/>
    <w:rsid w:val="0075567B"/>
    <w:rsid w:val="007556B9"/>
    <w:rsid w:val="00756A81"/>
    <w:rsid w:val="00756E16"/>
    <w:rsid w:val="00762DA3"/>
    <w:rsid w:val="00792C9E"/>
    <w:rsid w:val="00797AC5"/>
    <w:rsid w:val="007A00EF"/>
    <w:rsid w:val="007A3AEE"/>
    <w:rsid w:val="007D3547"/>
    <w:rsid w:val="007E3B6A"/>
    <w:rsid w:val="007F169B"/>
    <w:rsid w:val="007F219B"/>
    <w:rsid w:val="007F30F1"/>
    <w:rsid w:val="007F6086"/>
    <w:rsid w:val="007F63A1"/>
    <w:rsid w:val="00802CA5"/>
    <w:rsid w:val="00803FAC"/>
    <w:rsid w:val="00806D40"/>
    <w:rsid w:val="00807AF2"/>
    <w:rsid w:val="00815FC2"/>
    <w:rsid w:val="008165A7"/>
    <w:rsid w:val="00821D8A"/>
    <w:rsid w:val="008264C2"/>
    <w:rsid w:val="008306BB"/>
    <w:rsid w:val="00837C94"/>
    <w:rsid w:val="0084151E"/>
    <w:rsid w:val="00842ACA"/>
    <w:rsid w:val="008431CB"/>
    <w:rsid w:val="008462D4"/>
    <w:rsid w:val="00866794"/>
    <w:rsid w:val="00866C2B"/>
    <w:rsid w:val="00870346"/>
    <w:rsid w:val="00873645"/>
    <w:rsid w:val="008747F4"/>
    <w:rsid w:val="0087530D"/>
    <w:rsid w:val="00876045"/>
    <w:rsid w:val="0088561E"/>
    <w:rsid w:val="00886DAE"/>
    <w:rsid w:val="00890E29"/>
    <w:rsid w:val="008913F0"/>
    <w:rsid w:val="00893AA4"/>
    <w:rsid w:val="008950A3"/>
    <w:rsid w:val="0089559D"/>
    <w:rsid w:val="008A098B"/>
    <w:rsid w:val="008B0443"/>
    <w:rsid w:val="008B0B1A"/>
    <w:rsid w:val="008B1F18"/>
    <w:rsid w:val="008B374D"/>
    <w:rsid w:val="008B3944"/>
    <w:rsid w:val="008C4971"/>
    <w:rsid w:val="008D3455"/>
    <w:rsid w:val="008D5551"/>
    <w:rsid w:val="008E5B5A"/>
    <w:rsid w:val="008E7439"/>
    <w:rsid w:val="008E78CB"/>
    <w:rsid w:val="008F0766"/>
    <w:rsid w:val="008F1F13"/>
    <w:rsid w:val="008F6539"/>
    <w:rsid w:val="0090128E"/>
    <w:rsid w:val="00906174"/>
    <w:rsid w:val="00912C03"/>
    <w:rsid w:val="009134B6"/>
    <w:rsid w:val="009166E3"/>
    <w:rsid w:val="00936387"/>
    <w:rsid w:val="00947F71"/>
    <w:rsid w:val="00954FFC"/>
    <w:rsid w:val="00967FDE"/>
    <w:rsid w:val="00970501"/>
    <w:rsid w:val="009705D9"/>
    <w:rsid w:val="0097081D"/>
    <w:rsid w:val="00974194"/>
    <w:rsid w:val="00975542"/>
    <w:rsid w:val="00980046"/>
    <w:rsid w:val="00982129"/>
    <w:rsid w:val="00985FAC"/>
    <w:rsid w:val="009867E3"/>
    <w:rsid w:val="00990E5B"/>
    <w:rsid w:val="009A6BDC"/>
    <w:rsid w:val="009B0E72"/>
    <w:rsid w:val="009C02BF"/>
    <w:rsid w:val="009C7D95"/>
    <w:rsid w:val="009E388C"/>
    <w:rsid w:val="009F4BB2"/>
    <w:rsid w:val="00A13764"/>
    <w:rsid w:val="00A31F57"/>
    <w:rsid w:val="00A321C6"/>
    <w:rsid w:val="00A46FA6"/>
    <w:rsid w:val="00A54AA2"/>
    <w:rsid w:val="00A54C6C"/>
    <w:rsid w:val="00A55552"/>
    <w:rsid w:val="00A67EA6"/>
    <w:rsid w:val="00A72677"/>
    <w:rsid w:val="00A733AE"/>
    <w:rsid w:val="00A879AC"/>
    <w:rsid w:val="00A9123A"/>
    <w:rsid w:val="00A92454"/>
    <w:rsid w:val="00A92F78"/>
    <w:rsid w:val="00A94FDB"/>
    <w:rsid w:val="00A97C05"/>
    <w:rsid w:val="00AA10CA"/>
    <w:rsid w:val="00AA541D"/>
    <w:rsid w:val="00AB5EB2"/>
    <w:rsid w:val="00AB78A1"/>
    <w:rsid w:val="00AC369A"/>
    <w:rsid w:val="00AD541E"/>
    <w:rsid w:val="00AD5AA9"/>
    <w:rsid w:val="00AE00AA"/>
    <w:rsid w:val="00AE582F"/>
    <w:rsid w:val="00AE7651"/>
    <w:rsid w:val="00AF0D8A"/>
    <w:rsid w:val="00AF4DF2"/>
    <w:rsid w:val="00B02145"/>
    <w:rsid w:val="00B04726"/>
    <w:rsid w:val="00B04D17"/>
    <w:rsid w:val="00B1122A"/>
    <w:rsid w:val="00B12A9A"/>
    <w:rsid w:val="00B14AF8"/>
    <w:rsid w:val="00B4102E"/>
    <w:rsid w:val="00B4260A"/>
    <w:rsid w:val="00B45BD9"/>
    <w:rsid w:val="00B51404"/>
    <w:rsid w:val="00B61F77"/>
    <w:rsid w:val="00B722AD"/>
    <w:rsid w:val="00B760CA"/>
    <w:rsid w:val="00B761A8"/>
    <w:rsid w:val="00B85A0A"/>
    <w:rsid w:val="00B91AFF"/>
    <w:rsid w:val="00B96301"/>
    <w:rsid w:val="00BA1F07"/>
    <w:rsid w:val="00BA2FDE"/>
    <w:rsid w:val="00BB3C43"/>
    <w:rsid w:val="00BB47D7"/>
    <w:rsid w:val="00BC10B5"/>
    <w:rsid w:val="00BC4A01"/>
    <w:rsid w:val="00BD3859"/>
    <w:rsid w:val="00BD43C5"/>
    <w:rsid w:val="00BD5101"/>
    <w:rsid w:val="00BE21FD"/>
    <w:rsid w:val="00BE4318"/>
    <w:rsid w:val="00BE50CC"/>
    <w:rsid w:val="00BF2667"/>
    <w:rsid w:val="00BF3544"/>
    <w:rsid w:val="00C12312"/>
    <w:rsid w:val="00C17121"/>
    <w:rsid w:val="00C26428"/>
    <w:rsid w:val="00C30BCC"/>
    <w:rsid w:val="00C31710"/>
    <w:rsid w:val="00C31F10"/>
    <w:rsid w:val="00C419B2"/>
    <w:rsid w:val="00C41EDF"/>
    <w:rsid w:val="00C46816"/>
    <w:rsid w:val="00C47BC4"/>
    <w:rsid w:val="00C56D78"/>
    <w:rsid w:val="00C570F2"/>
    <w:rsid w:val="00C61A81"/>
    <w:rsid w:val="00C63655"/>
    <w:rsid w:val="00C67DDA"/>
    <w:rsid w:val="00C812D0"/>
    <w:rsid w:val="00C86428"/>
    <w:rsid w:val="00C95558"/>
    <w:rsid w:val="00C97538"/>
    <w:rsid w:val="00CA14D4"/>
    <w:rsid w:val="00CB7AEE"/>
    <w:rsid w:val="00CC4B16"/>
    <w:rsid w:val="00CC7363"/>
    <w:rsid w:val="00CD12DB"/>
    <w:rsid w:val="00CD6BD0"/>
    <w:rsid w:val="00CD71CC"/>
    <w:rsid w:val="00CE15AB"/>
    <w:rsid w:val="00CE7405"/>
    <w:rsid w:val="00CE7CA7"/>
    <w:rsid w:val="00CF0CCD"/>
    <w:rsid w:val="00D2222C"/>
    <w:rsid w:val="00D26356"/>
    <w:rsid w:val="00D264E6"/>
    <w:rsid w:val="00D27D29"/>
    <w:rsid w:val="00D45EA3"/>
    <w:rsid w:val="00D532CF"/>
    <w:rsid w:val="00D90F4D"/>
    <w:rsid w:val="00DA298E"/>
    <w:rsid w:val="00DA575D"/>
    <w:rsid w:val="00DA57E0"/>
    <w:rsid w:val="00DA61C6"/>
    <w:rsid w:val="00DB671E"/>
    <w:rsid w:val="00DC1960"/>
    <w:rsid w:val="00DC71C3"/>
    <w:rsid w:val="00DE0A68"/>
    <w:rsid w:val="00DE478A"/>
    <w:rsid w:val="00DF74C7"/>
    <w:rsid w:val="00E002C3"/>
    <w:rsid w:val="00E0370C"/>
    <w:rsid w:val="00E12981"/>
    <w:rsid w:val="00E21CDB"/>
    <w:rsid w:val="00E26DDC"/>
    <w:rsid w:val="00E45FE2"/>
    <w:rsid w:val="00E4635A"/>
    <w:rsid w:val="00E46EE4"/>
    <w:rsid w:val="00E54310"/>
    <w:rsid w:val="00E6026C"/>
    <w:rsid w:val="00E60A3A"/>
    <w:rsid w:val="00E65CE0"/>
    <w:rsid w:val="00E674B4"/>
    <w:rsid w:val="00E70D89"/>
    <w:rsid w:val="00E71E8F"/>
    <w:rsid w:val="00E72341"/>
    <w:rsid w:val="00E7327B"/>
    <w:rsid w:val="00E75871"/>
    <w:rsid w:val="00E86E6F"/>
    <w:rsid w:val="00EA34C1"/>
    <w:rsid w:val="00EA5885"/>
    <w:rsid w:val="00EC687A"/>
    <w:rsid w:val="00EC6E9B"/>
    <w:rsid w:val="00ED1DF6"/>
    <w:rsid w:val="00ED2CA2"/>
    <w:rsid w:val="00ED4177"/>
    <w:rsid w:val="00ED63E6"/>
    <w:rsid w:val="00EE1372"/>
    <w:rsid w:val="00EE250B"/>
    <w:rsid w:val="00EE67D1"/>
    <w:rsid w:val="00EE7143"/>
    <w:rsid w:val="00EE7B50"/>
    <w:rsid w:val="00EF3F1F"/>
    <w:rsid w:val="00EF6C45"/>
    <w:rsid w:val="00F02D1F"/>
    <w:rsid w:val="00F05753"/>
    <w:rsid w:val="00F07C28"/>
    <w:rsid w:val="00F16625"/>
    <w:rsid w:val="00F21582"/>
    <w:rsid w:val="00F318AE"/>
    <w:rsid w:val="00F31A24"/>
    <w:rsid w:val="00F3465A"/>
    <w:rsid w:val="00F43106"/>
    <w:rsid w:val="00F43415"/>
    <w:rsid w:val="00F53BB1"/>
    <w:rsid w:val="00F64036"/>
    <w:rsid w:val="00F67493"/>
    <w:rsid w:val="00F737D6"/>
    <w:rsid w:val="00F90A63"/>
    <w:rsid w:val="00F933DC"/>
    <w:rsid w:val="00FA289E"/>
    <w:rsid w:val="00FA64FE"/>
    <w:rsid w:val="00FB52CC"/>
    <w:rsid w:val="00FB590B"/>
    <w:rsid w:val="00FC056D"/>
    <w:rsid w:val="00FC1315"/>
    <w:rsid w:val="00FC1B37"/>
    <w:rsid w:val="00FD3B40"/>
    <w:rsid w:val="00FD6563"/>
    <w:rsid w:val="00FE2D7E"/>
    <w:rsid w:val="00FE658C"/>
    <w:rsid w:val="00FF18B8"/>
    <w:rsid w:val="00FF5354"/>
    <w:rsid w:val="00FF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C8F5CD"/>
  <w14:defaultImageDpi w14:val="330"/>
  <w15:docId w15:val="{936425A9-31B8-4FAF-A144-5E46FA24D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qFormat/>
    <w:pPr>
      <w:keepNext/>
      <w:outlineLvl w:val="0"/>
    </w:pPr>
    <w:rPr>
      <w:sz w:val="24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uiPriority w:val="99"/>
    <w:pPr>
      <w:tabs>
        <w:tab w:val="center" w:pos="4536"/>
        <w:tab w:val="right" w:pos="9072"/>
      </w:tabs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762DA3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62DA3"/>
    <w:rPr>
      <w:rFonts w:ascii="Tahoma" w:hAnsi="Tahoma" w:cs="Tahoma"/>
      <w:sz w:val="16"/>
      <w:szCs w:val="16"/>
    </w:rPr>
  </w:style>
  <w:style w:type="paragraph" w:styleId="Ingenmellomrom">
    <w:name w:val="No Spacing"/>
    <w:link w:val="IngenmellomromTegn"/>
    <w:uiPriority w:val="1"/>
    <w:qFormat/>
    <w:rsid w:val="00762DA3"/>
    <w:rPr>
      <w:rFonts w:asciiTheme="minorHAnsi" w:eastAsiaTheme="minorEastAsia" w:hAnsiTheme="minorHAnsi" w:cstheme="minorBidi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762DA3"/>
    <w:rPr>
      <w:rFonts w:asciiTheme="minorHAnsi" w:eastAsiaTheme="minorEastAsia" w:hAnsiTheme="minorHAnsi" w:cstheme="minorBidi"/>
      <w:sz w:val="22"/>
      <w:szCs w:val="22"/>
    </w:rPr>
  </w:style>
  <w:style w:type="character" w:customStyle="1" w:styleId="BunntekstTegn">
    <w:name w:val="Bunntekst Tegn"/>
    <w:basedOn w:val="Standardskriftforavsnitt"/>
    <w:link w:val="Bunntekst"/>
    <w:uiPriority w:val="99"/>
    <w:rsid w:val="004824D3"/>
  </w:style>
  <w:style w:type="character" w:customStyle="1" w:styleId="TopptekstTegn">
    <w:name w:val="Topptekst Tegn"/>
    <w:basedOn w:val="Standardskriftforavsnitt"/>
    <w:link w:val="Topptekst"/>
    <w:uiPriority w:val="99"/>
    <w:rsid w:val="004824D3"/>
  </w:style>
  <w:style w:type="character" w:styleId="Sidetall">
    <w:name w:val="page number"/>
    <w:basedOn w:val="Standardskriftforavsnitt"/>
    <w:uiPriority w:val="99"/>
    <w:unhideWhenUsed/>
    <w:rsid w:val="004824D3"/>
  </w:style>
  <w:style w:type="character" w:styleId="Hyperkobling">
    <w:name w:val="Hyperlink"/>
    <w:basedOn w:val="Standardskriftforavsnitt"/>
    <w:uiPriority w:val="99"/>
    <w:unhideWhenUsed/>
    <w:rsid w:val="00417DD0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417DD0"/>
    <w:rPr>
      <w:color w:val="605E5C"/>
      <w:shd w:val="clear" w:color="auto" w:fill="E1DFDD"/>
    </w:rPr>
  </w:style>
  <w:style w:type="table" w:styleId="Tabellrutenett">
    <w:name w:val="Table Grid"/>
    <w:basedOn w:val="Vanligtabell"/>
    <w:uiPriority w:val="39"/>
    <w:rsid w:val="00E65CE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7A3AEE"/>
    <w:pPr>
      <w:ind w:left="720"/>
      <w:contextualSpacing/>
    </w:pPr>
  </w:style>
  <w:style w:type="paragraph" w:customStyle="1" w:styleId="paragraph">
    <w:name w:val="paragraph"/>
    <w:basedOn w:val="Normal"/>
    <w:rsid w:val="00B4260A"/>
    <w:pPr>
      <w:spacing w:before="100" w:beforeAutospacing="1" w:after="100" w:afterAutospacing="1"/>
    </w:pPr>
    <w:rPr>
      <w:sz w:val="24"/>
      <w:szCs w:val="24"/>
    </w:rPr>
  </w:style>
  <w:style w:type="character" w:customStyle="1" w:styleId="eop">
    <w:name w:val="eop"/>
    <w:basedOn w:val="Standardskriftforavsnitt"/>
    <w:rsid w:val="00B4260A"/>
  </w:style>
  <w:style w:type="character" w:customStyle="1" w:styleId="normaltextrun">
    <w:name w:val="normaltextrun"/>
    <w:basedOn w:val="Standardskriftforavsnitt"/>
    <w:rsid w:val="00B4260A"/>
  </w:style>
  <w:style w:type="paragraph" w:customStyle="1" w:styleId="v1msonormal">
    <w:name w:val="v1msonormal"/>
    <w:basedOn w:val="Normal"/>
    <w:rsid w:val="00C31710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98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7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3815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04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43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91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06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90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8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14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6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55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51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60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70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88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25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45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njff.no/nordland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www.njff.no/njff-organisasjonen/tillitsvalgt/soknadsportalen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facebook.com/groups/1950786778565532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njff.no/foreningsinformasjon/2025-er-friluftslivets-ar-og-det-er-mulig-a-soke-midler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friluftslivetsar.no/" TargetMode="External"/><Relationship Id="rId22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Jep@njff.no" TargetMode="External"/><Relationship Id="rId2" Type="http://schemas.openxmlformats.org/officeDocument/2006/relationships/hyperlink" Target="mailto:Nordland@njff.no" TargetMode="External"/><Relationship Id="rId1" Type="http://schemas.openxmlformats.org/officeDocument/2006/relationships/hyperlink" Target="mailto:stigzach@start.no" TargetMode="External"/><Relationship Id="rId6" Type="http://schemas.openxmlformats.org/officeDocument/2006/relationships/hyperlink" Target="mailto:Jep@njff.no" TargetMode="External"/><Relationship Id="rId5" Type="http://schemas.openxmlformats.org/officeDocument/2006/relationships/hyperlink" Target="mailto:Nordland@njff.no" TargetMode="External"/><Relationship Id="rId4" Type="http://schemas.openxmlformats.org/officeDocument/2006/relationships/hyperlink" Target="mailto:stigzach@start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JFF%20Nordland\Downloads\NJFF%20brevma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F721591A92C4C438E5A16CFFAFEFBB3" ma:contentTypeVersion="16" ma:contentTypeDescription="Opprett et nytt dokument." ma:contentTypeScope="" ma:versionID="94bd7a258ac9139f5da18ddf39a64183">
  <xsd:schema xmlns:xsd="http://www.w3.org/2001/XMLSchema" xmlns:xs="http://www.w3.org/2001/XMLSchema" xmlns:p="http://schemas.microsoft.com/office/2006/metadata/properties" xmlns:ns2="4ed70dae-2e99-4964-81ab-daf2576a023e" xmlns:ns3="c98a1bce-5225-4069-9bea-860155c1a507" targetNamespace="http://schemas.microsoft.com/office/2006/metadata/properties" ma:root="true" ma:fieldsID="69972f5855a4d3752cd3c02fb3f2dab4" ns2:_="" ns3:_="">
    <xsd:import namespace="4ed70dae-2e99-4964-81ab-daf2576a023e"/>
    <xsd:import namespace="c98a1bce-5225-4069-9bea-860155c1a5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70dae-2e99-4964-81ab-daf2576a02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ildemerkelapper" ma:readOnly="false" ma:fieldId="{5cf76f15-5ced-4ddc-b409-7134ff3c332f}" ma:taxonomyMulti="true" ma:sspId="4e8385e1-2509-49fc-a462-beb89f523d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a1bce-5225-4069-9bea-860155c1a50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549539c7-7ea5-462e-afd1-3bad9c77ab09}" ma:internalName="TaxCatchAll" ma:showField="CatchAllData" ma:web="c98a1bce-5225-4069-9bea-860155c1a5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ed70dae-2e99-4964-81ab-daf2576a023e">
      <Terms xmlns="http://schemas.microsoft.com/office/infopath/2007/PartnerControls"/>
    </lcf76f155ced4ddcb4097134ff3c332f>
    <TaxCatchAll xmlns="c98a1bce-5225-4069-9bea-860155c1a50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FFF1273-B8F6-48A7-BA39-D3C1842318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d70dae-2e99-4964-81ab-daf2576a023e"/>
    <ds:schemaRef ds:uri="c98a1bce-5225-4069-9bea-860155c1a5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628016-5A0D-4D4F-BF32-B63DA2EB3DB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355CE51-70F9-43C4-B3D1-FEC709EDABB8}">
  <ds:schemaRefs>
    <ds:schemaRef ds:uri="http://schemas.microsoft.com/office/2006/metadata/properties"/>
    <ds:schemaRef ds:uri="http://schemas.microsoft.com/office/infopath/2007/PartnerControls"/>
    <ds:schemaRef ds:uri="4ed70dae-2e99-4964-81ab-daf2576a023e"/>
    <ds:schemaRef ds:uri="c98a1bce-5225-4069-9bea-860155c1a507"/>
  </ds:schemaRefs>
</ds:datastoreItem>
</file>

<file path=customXml/itemProps4.xml><?xml version="1.0" encoding="utf-8"?>
<ds:datastoreItem xmlns:ds="http://schemas.openxmlformats.org/officeDocument/2006/customXml" ds:itemID="{206C5783-099A-4A6F-A5BF-3ECE97CEAE3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C:\Users\NJFF Nordland\Downloads\NJFF brevmal.dotx</Template>
  <TotalTime>6</TotalTime>
  <Pages>3</Pages>
  <Words>926</Words>
  <Characters>4913</Characters>
  <Application>Microsoft Office Word</Application>
  <DocSecurity>0</DocSecurity>
  <Lines>40</Lines>
  <Paragraphs>11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[Klikk her og skriv inn navn på mottager]</vt:lpstr>
      <vt:lpstr>[Klikk her og skriv inn navn på mottager] </vt:lpstr>
    </vt:vector>
  </TitlesOfParts>
  <Company>NJFF</Company>
  <LinksUpToDate>false</LinksUpToDate>
  <CharactersWithSpaces>5828</CharactersWithSpaces>
  <SharedDoc>false</SharedDoc>
  <HLinks>
    <vt:vector size="24" baseType="variant">
      <vt:variant>
        <vt:i4>3211277</vt:i4>
      </vt:variant>
      <vt:variant>
        <vt:i4>9</vt:i4>
      </vt:variant>
      <vt:variant>
        <vt:i4>0</vt:i4>
      </vt:variant>
      <vt:variant>
        <vt:i4>5</vt:i4>
      </vt:variant>
      <vt:variant>
        <vt:lpwstr>mailto:Jep@njff.no</vt:lpwstr>
      </vt:variant>
      <vt:variant>
        <vt:lpwstr/>
      </vt:variant>
      <vt:variant>
        <vt:i4>6160482</vt:i4>
      </vt:variant>
      <vt:variant>
        <vt:i4>6</vt:i4>
      </vt:variant>
      <vt:variant>
        <vt:i4>0</vt:i4>
      </vt:variant>
      <vt:variant>
        <vt:i4>5</vt:i4>
      </vt:variant>
      <vt:variant>
        <vt:lpwstr>mailto:Nordland@njff.no</vt:lpwstr>
      </vt:variant>
      <vt:variant>
        <vt:lpwstr/>
      </vt:variant>
      <vt:variant>
        <vt:i4>6684760</vt:i4>
      </vt:variant>
      <vt:variant>
        <vt:i4>3</vt:i4>
      </vt:variant>
      <vt:variant>
        <vt:i4>0</vt:i4>
      </vt:variant>
      <vt:variant>
        <vt:i4>5</vt:i4>
      </vt:variant>
      <vt:variant>
        <vt:lpwstr>mailto:stigzach@start.no</vt:lpwstr>
      </vt:variant>
      <vt:variant>
        <vt:lpwstr/>
      </vt:variant>
      <vt:variant>
        <vt:i4>6160482</vt:i4>
      </vt:variant>
      <vt:variant>
        <vt:i4>0</vt:i4>
      </vt:variant>
      <vt:variant>
        <vt:i4>0</vt:i4>
      </vt:variant>
      <vt:variant>
        <vt:i4>5</vt:i4>
      </vt:variant>
      <vt:variant>
        <vt:lpwstr>mailto:Nordland@njff.no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[Klikk her og skriv inn navn på mottager]</dc:title>
  <dc:subject/>
  <dc:creator>NJFF Nordland</dc:creator>
  <cp:keywords/>
  <cp:lastModifiedBy>Elise Larsen</cp:lastModifiedBy>
  <cp:revision>2</cp:revision>
  <cp:lastPrinted>2004-11-17T10:40:00Z</cp:lastPrinted>
  <dcterms:created xsi:type="dcterms:W3CDTF">2024-12-17T13:32:00Z</dcterms:created>
  <dcterms:modified xsi:type="dcterms:W3CDTF">2024-12-17T13:32:00Z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0x0101002F721591A92C4C438E5A16CFFAFEFBB3</vt:lpwstr>
  </property>
  <property fmtid="{D5CDD505-2E9C-101B-9397-08002B2CF9AE}" pid="3" name="Order">
    <vt:r8>11100</vt:r8>
  </property>
  <property fmtid="{D5CDD505-2E9C-101B-9397-08002B2CF9AE}" pid="4" name="MediaServiceImageTags">
    <vt:lpwstr/>
  </property>
</Properties>
</file>